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609394" w14:textId="77777777" w:rsidR="00CE3C64" w:rsidRDefault="00CE3C64" w:rsidP="00923B0C">
      <w:pPr>
        <w:pStyle w:val="Title"/>
      </w:pPr>
      <w:bookmarkStart w:id="0" w:name="_GoBack"/>
      <w:bookmarkEnd w:id="0"/>
    </w:p>
    <w:p w14:paraId="3B0A6756" w14:textId="77777777" w:rsidR="00CE3C64" w:rsidRDefault="00CE3C64" w:rsidP="00923B0C">
      <w:pPr>
        <w:pStyle w:val="Title"/>
      </w:pPr>
    </w:p>
    <w:p w14:paraId="192B2E87" w14:textId="252B2D7A" w:rsidR="00287A0D" w:rsidRDefault="00266A80" w:rsidP="00923B0C">
      <w:pPr>
        <w:pStyle w:val="Title"/>
      </w:pPr>
      <w:r w:rsidRPr="00266A80">
        <w:t xml:space="preserve">BOOK TITLE </w:t>
      </w:r>
    </w:p>
    <w:p w14:paraId="047C6702" w14:textId="3A200BE9" w:rsidR="006B3DB4" w:rsidRPr="00266A80" w:rsidRDefault="006B3DB4" w:rsidP="00923B0C">
      <w:pPr>
        <w:pStyle w:val="Title"/>
      </w:pPr>
      <w:r>
        <w:t>Here</w:t>
      </w:r>
    </w:p>
    <w:p w14:paraId="28A4B42E" w14:textId="77777777" w:rsidR="00D53DBF" w:rsidRDefault="00D53DBF" w:rsidP="00923B0C">
      <w:pPr>
        <w:pStyle w:val="Subtitle"/>
      </w:pPr>
    </w:p>
    <w:p w14:paraId="74B81E9E" w14:textId="77777777" w:rsidR="00FC311D" w:rsidRDefault="00266A80" w:rsidP="00923B0C">
      <w:pPr>
        <w:pStyle w:val="Subtitle"/>
      </w:pPr>
      <w:r w:rsidRPr="00266A80">
        <w:t>Subtitle Goes</w:t>
      </w:r>
    </w:p>
    <w:p w14:paraId="51A118F5" w14:textId="242D30DC" w:rsidR="00266A80" w:rsidRPr="00266A80" w:rsidRDefault="00266A80" w:rsidP="00923B0C">
      <w:pPr>
        <w:pStyle w:val="Subtitle"/>
      </w:pPr>
      <w:r w:rsidRPr="00266A80">
        <w:t xml:space="preserve"> Here</w:t>
      </w:r>
    </w:p>
    <w:p w14:paraId="2C475D73" w14:textId="77777777" w:rsidR="00266A80" w:rsidRDefault="00266A80" w:rsidP="00923B0C">
      <w:pPr>
        <w:pStyle w:val="AuthorsName"/>
      </w:pPr>
    </w:p>
    <w:p w14:paraId="48D8D493" w14:textId="77777777" w:rsidR="00A729FB" w:rsidRDefault="00A729FB" w:rsidP="00923B0C">
      <w:pPr>
        <w:pStyle w:val="AuthorsName"/>
      </w:pPr>
      <w:r>
        <w:t>__________</w:t>
      </w:r>
    </w:p>
    <w:p w14:paraId="415FF666" w14:textId="77777777" w:rsidR="00A729FB" w:rsidRDefault="00A729FB" w:rsidP="00923B0C">
      <w:pPr>
        <w:pStyle w:val="AuthorsName"/>
      </w:pPr>
    </w:p>
    <w:p w14:paraId="197C8F95" w14:textId="77777777" w:rsidR="00A729FB" w:rsidRDefault="00A729FB" w:rsidP="00923B0C">
      <w:pPr>
        <w:pStyle w:val="AuthorsName"/>
      </w:pPr>
    </w:p>
    <w:p w14:paraId="5E13CD2E" w14:textId="77777777" w:rsidR="00FC311D" w:rsidRDefault="00FC311D" w:rsidP="00923B0C">
      <w:pPr>
        <w:pStyle w:val="AuthorsName"/>
      </w:pPr>
    </w:p>
    <w:p w14:paraId="5A9D0984" w14:textId="7731D81C" w:rsidR="00266A80" w:rsidRPr="00FC311D" w:rsidRDefault="00266A80" w:rsidP="00CF3C18">
      <w:pPr>
        <w:pStyle w:val="AuthorsName"/>
      </w:pPr>
      <w:r w:rsidRPr="00FC311D">
        <w:t xml:space="preserve">Author </w:t>
      </w:r>
      <w:r w:rsidR="00CF3C18" w:rsidRPr="00CF3C18">
        <w:t>N</w:t>
      </w:r>
      <w:r w:rsidRPr="00CF3C18">
        <w:t>ame</w:t>
      </w:r>
      <w:r w:rsidRPr="00FC311D">
        <w:t xml:space="preserve"> </w:t>
      </w:r>
    </w:p>
    <w:p w14:paraId="51B9C79D" w14:textId="77777777" w:rsidR="00FC311D" w:rsidRDefault="00FC311D" w:rsidP="00923B0C">
      <w:pPr>
        <w:pStyle w:val="AuthorsName"/>
      </w:pPr>
    </w:p>
    <w:p w14:paraId="5582E43E" w14:textId="77777777" w:rsidR="00A729FB" w:rsidRDefault="00A729FB" w:rsidP="00923B0C"/>
    <w:p w14:paraId="197B0FD1" w14:textId="77777777" w:rsidR="00D53DBF" w:rsidRDefault="00D53DBF" w:rsidP="00923B0C"/>
    <w:p w14:paraId="211A90FB" w14:textId="77777777" w:rsidR="00CE3C64" w:rsidRDefault="00836320" w:rsidP="00923B0C">
      <w:pPr>
        <w:pStyle w:val="NoIndentnormal"/>
      </w:pPr>
      <w:r>
        <w:br w:type="page"/>
      </w:r>
    </w:p>
    <w:p w14:paraId="1338AEAD" w14:textId="77777777" w:rsidR="00CE3C64" w:rsidRDefault="00CE3C64" w:rsidP="00923B0C">
      <w:pPr>
        <w:pStyle w:val="NoIndentnormal"/>
      </w:pPr>
    </w:p>
    <w:p w14:paraId="0091CCE3" w14:textId="77777777" w:rsidR="00CE3C64" w:rsidRDefault="00CE3C64" w:rsidP="00923B0C">
      <w:pPr>
        <w:pStyle w:val="NoIndentnormal"/>
      </w:pPr>
    </w:p>
    <w:p w14:paraId="746DD01E" w14:textId="77777777" w:rsidR="00CE3C64" w:rsidRDefault="00CE3C64" w:rsidP="00923B0C">
      <w:pPr>
        <w:pStyle w:val="NoIndentnormal"/>
      </w:pPr>
    </w:p>
    <w:p w14:paraId="33D5FCD2" w14:textId="77777777" w:rsidR="00CE3C64" w:rsidRDefault="00CE3C64" w:rsidP="00923B0C">
      <w:pPr>
        <w:pStyle w:val="NoIndentnormal"/>
      </w:pPr>
    </w:p>
    <w:p w14:paraId="3350D54A" w14:textId="77777777" w:rsidR="00A729FB" w:rsidRPr="00671FEF" w:rsidRDefault="00A729FB" w:rsidP="00923B0C">
      <w:pPr>
        <w:pStyle w:val="NoIndentnormal"/>
      </w:pPr>
      <w:r w:rsidRPr="00671FEF">
        <w:t>(BOOK TITLE GOES HERE)</w:t>
      </w:r>
    </w:p>
    <w:p w14:paraId="3F1338EC" w14:textId="443A3771" w:rsidR="00A729FB" w:rsidRPr="001A7C6B" w:rsidRDefault="00A729FB" w:rsidP="00923B0C">
      <w:pPr>
        <w:pStyle w:val="NoIndentnormal"/>
      </w:pPr>
      <w:r w:rsidRPr="001A7C6B">
        <w:t>Copyright © 20</w:t>
      </w:r>
      <w:r w:rsidR="00283367">
        <w:t>1</w:t>
      </w:r>
      <w:r w:rsidRPr="001A7C6B">
        <w:t>9 by (</w:t>
      </w:r>
      <w:r w:rsidR="00283367">
        <w:t xml:space="preserve">Place </w:t>
      </w:r>
      <w:r w:rsidRPr="001A7C6B">
        <w:t xml:space="preserve">Author </w:t>
      </w:r>
      <w:r w:rsidR="002E6B9C">
        <w:t xml:space="preserve">or Publisher </w:t>
      </w:r>
      <w:r w:rsidRPr="001A7C6B">
        <w:t>here)</w:t>
      </w:r>
    </w:p>
    <w:p w14:paraId="5F7B82AF" w14:textId="77777777" w:rsidR="00671FEF" w:rsidRDefault="00671FEF" w:rsidP="00923B0C">
      <w:pPr>
        <w:pStyle w:val="NoIndentnormal"/>
      </w:pPr>
    </w:p>
    <w:p w14:paraId="20516252" w14:textId="77777777" w:rsidR="00A729FB" w:rsidRPr="001A7C6B" w:rsidRDefault="00A729FB" w:rsidP="00923B0C">
      <w:pPr>
        <w:pStyle w:val="NoIndentnormal"/>
      </w:pPr>
      <w:r w:rsidRPr="001A7C6B">
        <w:t xml:space="preserve">All rights reserved. No part of this book may be reproduced or transmitted in any form or by any means without written permission </w:t>
      </w:r>
      <w:r w:rsidR="00671FEF">
        <w:t>from</w:t>
      </w:r>
      <w:r w:rsidRPr="001A7C6B">
        <w:t xml:space="preserve"> the author.</w:t>
      </w:r>
    </w:p>
    <w:p w14:paraId="6D35A918" w14:textId="77777777" w:rsidR="00671FEF" w:rsidRDefault="00671FEF" w:rsidP="00923B0C">
      <w:pPr>
        <w:pStyle w:val="NoIndentnormal"/>
      </w:pPr>
    </w:p>
    <w:p w14:paraId="3EA4FE99" w14:textId="738FC858" w:rsidR="00A729FB" w:rsidRDefault="00A729FB" w:rsidP="00923B0C">
      <w:pPr>
        <w:pStyle w:val="NoIndentnormal"/>
      </w:pPr>
      <w:r w:rsidRPr="001A7C6B">
        <w:t>ISBN</w:t>
      </w:r>
      <w:r w:rsidR="00F233E3">
        <w:t xml:space="preserve"> </w:t>
      </w:r>
      <w:r w:rsidRPr="001A7C6B">
        <w:t>(</w:t>
      </w:r>
      <w:r w:rsidR="00CA626F">
        <w:t>Number goes here</w:t>
      </w:r>
      <w:r w:rsidRPr="001A7C6B">
        <w:t>)</w:t>
      </w:r>
    </w:p>
    <w:p w14:paraId="5AC7F73E" w14:textId="77777777" w:rsidR="009414A9" w:rsidRDefault="009414A9" w:rsidP="00923B0C">
      <w:pPr>
        <w:pStyle w:val="NoIndentnormal"/>
      </w:pPr>
    </w:p>
    <w:p w14:paraId="4464E030" w14:textId="7C9FBB5A" w:rsidR="009414A9" w:rsidRDefault="009414A9" w:rsidP="00923B0C">
      <w:pPr>
        <w:pStyle w:val="NoIndentnormal"/>
      </w:pPr>
      <w:r>
        <w:t xml:space="preserve">Printed in USA by </w:t>
      </w:r>
      <w:r w:rsidR="00CA626F">
        <w:t xml:space="preserve">Alta Graphics </w:t>
      </w:r>
      <w:r>
        <w:t>(www.</w:t>
      </w:r>
      <w:r w:rsidR="00CA626F">
        <w:t>alta-graphics</w:t>
      </w:r>
      <w:r>
        <w:t>.com)</w:t>
      </w:r>
    </w:p>
    <w:p w14:paraId="6CF96308" w14:textId="77777777" w:rsidR="00A729FB" w:rsidRPr="001A7C6B" w:rsidRDefault="00836320" w:rsidP="00225C2A">
      <w:pPr>
        <w:pStyle w:val="ChapterHeaders"/>
      </w:pPr>
      <w:r>
        <w:br w:type="page"/>
      </w:r>
      <w:r w:rsidR="00A729FB" w:rsidRPr="001A7C6B">
        <w:lastRenderedPageBreak/>
        <w:t>Dedication</w:t>
      </w:r>
    </w:p>
    <w:p w14:paraId="365922B1" w14:textId="0587DD62" w:rsidR="00176682" w:rsidRDefault="00DB2CAD" w:rsidP="00923B0C">
      <w:r>
        <w:t xml:space="preserve">On this page you can </w:t>
      </w:r>
      <w:r w:rsidR="00AC21D1">
        <w:t xml:space="preserve">write about who you are dedicating the book to. </w:t>
      </w:r>
      <w:r w:rsidR="00CF3C18">
        <w:t>Alternatively,</w:t>
      </w:r>
      <w:r w:rsidR="00AC21D1">
        <w:t xml:space="preserve"> you could place information about why the book was written, your </w:t>
      </w:r>
      <w:r w:rsidR="009B3E25">
        <w:t>motivation</w:t>
      </w:r>
      <w:r w:rsidR="00AC21D1">
        <w:t xml:space="preserve"> or what group you are </w:t>
      </w:r>
      <w:r w:rsidR="009B3E25">
        <w:t>dedicating the book to.</w:t>
      </w:r>
      <w:r w:rsidR="00084DB0">
        <w:t xml:space="preserve"> If you don’t have a dedication, delete this page</w:t>
      </w:r>
      <w:r w:rsidR="00AB7461">
        <w:t>.</w:t>
      </w:r>
    </w:p>
    <w:p w14:paraId="1494B2A6" w14:textId="428BAF72" w:rsidR="00176682" w:rsidRDefault="00176682" w:rsidP="00176682">
      <w:r>
        <w:t xml:space="preserve">If you have further questions, contact </w:t>
      </w:r>
      <w:r w:rsidR="00D5023C">
        <w:t>Alta Graphics</w:t>
      </w:r>
      <w:r>
        <w:t xml:space="preserve">. Our regular business hours are </w:t>
      </w:r>
      <w:r w:rsidR="00F65971">
        <w:t xml:space="preserve">Monday - Friday </w:t>
      </w:r>
      <w:r w:rsidR="00D5023C">
        <w:t>9:00</w:t>
      </w:r>
      <w:r w:rsidR="00342A44">
        <w:t xml:space="preserve"> until 5:00 PM -</w:t>
      </w:r>
      <w:r>
        <w:t xml:space="preserve"> EST. </w:t>
      </w:r>
    </w:p>
    <w:p w14:paraId="71DC2996" w14:textId="26346265" w:rsidR="00342A44" w:rsidRDefault="00342A44" w:rsidP="00176682"/>
    <w:p w14:paraId="42AF7CC1" w14:textId="77777777" w:rsidR="00342A44" w:rsidRPr="00342A44" w:rsidRDefault="00342A44" w:rsidP="00176682">
      <w:pPr>
        <w:rPr>
          <w:rFonts w:asciiTheme="minorHAnsi" w:hAnsiTheme="minorHAnsi" w:cstheme="minorHAnsi"/>
        </w:rPr>
      </w:pPr>
    </w:p>
    <w:p w14:paraId="279655AF" w14:textId="6519ECC2" w:rsidR="00176682" w:rsidRPr="00342A44" w:rsidRDefault="00F96E7E" w:rsidP="00923B0C">
      <w:pPr>
        <w:rPr>
          <w:rStyle w:val="StyleBold"/>
          <w:rFonts w:asciiTheme="minorHAnsi" w:hAnsiTheme="minorHAnsi" w:cstheme="minorHAnsi"/>
        </w:rPr>
      </w:pPr>
      <w:r w:rsidRPr="00342A44">
        <w:rPr>
          <w:rStyle w:val="StyleBold"/>
          <w:rFonts w:asciiTheme="minorHAnsi" w:hAnsiTheme="minorHAnsi" w:cstheme="minorHAnsi"/>
        </w:rPr>
        <w:t xml:space="preserve">Phone: </w:t>
      </w:r>
      <w:r w:rsidR="00176682" w:rsidRPr="00342A44">
        <w:rPr>
          <w:rStyle w:val="StyleBold"/>
          <w:rFonts w:asciiTheme="minorHAnsi" w:hAnsiTheme="minorHAnsi" w:cstheme="minorHAnsi"/>
        </w:rPr>
        <w:t>800-</w:t>
      </w:r>
      <w:r w:rsidR="00F65971">
        <w:rPr>
          <w:rStyle w:val="StyleBold"/>
          <w:rFonts w:asciiTheme="minorHAnsi" w:hAnsiTheme="minorHAnsi" w:cstheme="minorHAnsi"/>
        </w:rPr>
        <w:t>513-7569</w:t>
      </w:r>
    </w:p>
    <w:p w14:paraId="4D61EA13" w14:textId="577594FB" w:rsidR="00176682" w:rsidRPr="00342A44" w:rsidRDefault="00F96E7E" w:rsidP="00923B0C">
      <w:pPr>
        <w:rPr>
          <w:rStyle w:val="StyleBold"/>
          <w:rFonts w:asciiTheme="minorHAnsi" w:hAnsiTheme="minorHAnsi" w:cstheme="minorHAnsi"/>
        </w:rPr>
      </w:pPr>
      <w:r w:rsidRPr="00342A44">
        <w:rPr>
          <w:rStyle w:val="StyleBold"/>
          <w:rFonts w:asciiTheme="minorHAnsi" w:hAnsiTheme="minorHAnsi" w:cstheme="minorHAnsi"/>
        </w:rPr>
        <w:t>E</w:t>
      </w:r>
      <w:r w:rsidR="00176682" w:rsidRPr="00342A44">
        <w:rPr>
          <w:rStyle w:val="StyleBold"/>
          <w:rFonts w:asciiTheme="minorHAnsi" w:hAnsiTheme="minorHAnsi" w:cstheme="minorHAnsi"/>
        </w:rPr>
        <w:t xml:space="preserve">mail: </w:t>
      </w:r>
      <w:hyperlink r:id="rId7" w:history="1">
        <w:r w:rsidR="00342A44" w:rsidRPr="00342A44">
          <w:rPr>
            <w:rStyle w:val="Hyperlink"/>
            <w:rFonts w:asciiTheme="minorHAnsi" w:hAnsiTheme="minorHAnsi" w:cstheme="minorHAnsi"/>
            <w:b/>
          </w:rPr>
          <w:t>order@alta-graphics.com</w:t>
        </w:r>
      </w:hyperlink>
    </w:p>
    <w:p w14:paraId="405DAA07" w14:textId="627B01CA" w:rsidR="00176682" w:rsidRPr="00342A44" w:rsidRDefault="00342A44" w:rsidP="00923B0C">
      <w:pPr>
        <w:rPr>
          <w:rStyle w:val="StyleBold"/>
          <w:rFonts w:asciiTheme="minorHAnsi" w:hAnsiTheme="minorHAnsi" w:cstheme="minorHAnsi"/>
          <w:b w:val="0"/>
          <w:bCs w:val="0"/>
        </w:rPr>
      </w:pPr>
      <w:r w:rsidRPr="00342A44">
        <w:rPr>
          <w:rFonts w:asciiTheme="minorHAnsi" w:hAnsiTheme="minorHAnsi" w:cstheme="minorHAnsi"/>
          <w:b/>
          <w:bCs/>
        </w:rPr>
        <w:t>www.alta-graphics.com</w:t>
      </w:r>
    </w:p>
    <w:p w14:paraId="6450A130" w14:textId="77777777" w:rsidR="001135F3" w:rsidRDefault="001135F3" w:rsidP="00923B0C"/>
    <w:p w14:paraId="044495B1" w14:textId="77777777" w:rsidR="001135F3" w:rsidRDefault="001135F3" w:rsidP="00923B0C"/>
    <w:p w14:paraId="562F6650" w14:textId="77777777" w:rsidR="00635863" w:rsidRDefault="00836320" w:rsidP="00225C2A">
      <w:pPr>
        <w:pStyle w:val="ChapterHeaders"/>
      </w:pPr>
      <w:r>
        <w:br w:type="page"/>
      </w:r>
      <w:r w:rsidR="00635863">
        <w:lastRenderedPageBreak/>
        <w:t>Table of Contents</w:t>
      </w:r>
    </w:p>
    <w:p w14:paraId="7375020C" w14:textId="04A6F852" w:rsidR="00635863" w:rsidRPr="00336C9A" w:rsidRDefault="00635863" w:rsidP="00923B0C">
      <w:pPr>
        <w:rPr>
          <w:rFonts w:asciiTheme="minorHAnsi" w:hAnsiTheme="minorHAnsi" w:cstheme="minorHAnsi"/>
        </w:rPr>
      </w:pPr>
      <w:r w:rsidRPr="00336C9A">
        <w:rPr>
          <w:rFonts w:asciiTheme="minorHAnsi" w:hAnsiTheme="minorHAnsi" w:cstheme="minorHAnsi"/>
        </w:rPr>
        <w:t xml:space="preserve"> Note: Reference books should have a Table of Contents</w:t>
      </w:r>
      <w:r w:rsidR="00336C9A">
        <w:rPr>
          <w:rFonts w:asciiTheme="minorHAnsi" w:hAnsiTheme="minorHAnsi" w:cstheme="minorHAnsi"/>
        </w:rPr>
        <w:t>. Novels and other books</w:t>
      </w:r>
      <w:r w:rsidRPr="00336C9A">
        <w:rPr>
          <w:rFonts w:asciiTheme="minorHAnsi" w:hAnsiTheme="minorHAnsi" w:cstheme="minorHAnsi"/>
        </w:rPr>
        <w:t xml:space="preserve"> do not require one. If you don’t </w:t>
      </w:r>
      <w:r w:rsidR="0025140A" w:rsidRPr="00336C9A">
        <w:rPr>
          <w:rFonts w:asciiTheme="minorHAnsi" w:hAnsiTheme="minorHAnsi" w:cstheme="minorHAnsi"/>
        </w:rPr>
        <w:t>want</w:t>
      </w:r>
      <w:r w:rsidRPr="00336C9A">
        <w:rPr>
          <w:rFonts w:asciiTheme="minorHAnsi" w:hAnsiTheme="minorHAnsi" w:cstheme="minorHAnsi"/>
        </w:rPr>
        <w:t xml:space="preserve"> a Table of Contents, delete this page.</w:t>
      </w:r>
    </w:p>
    <w:p w14:paraId="6ADC7148" w14:textId="77777777" w:rsidR="00635863" w:rsidRDefault="00635863" w:rsidP="00923B0C"/>
    <w:p w14:paraId="25F2B8CA" w14:textId="77777777" w:rsidR="00635863" w:rsidRDefault="00635863" w:rsidP="00923B0C">
      <w:pPr>
        <w:pStyle w:val="Tableofcontents"/>
      </w:pPr>
      <w:r>
        <w:t xml:space="preserve">Foreword </w:t>
      </w:r>
      <w:r>
        <w:tab/>
        <w:t xml:space="preserve"> 1</w:t>
      </w:r>
    </w:p>
    <w:p w14:paraId="6BA7EAEE" w14:textId="77777777" w:rsidR="00635863" w:rsidRDefault="00635863" w:rsidP="00923B0C">
      <w:pPr>
        <w:pStyle w:val="Tableofcontents"/>
      </w:pPr>
      <w:r>
        <w:t xml:space="preserve">Preface </w:t>
      </w:r>
      <w:r>
        <w:tab/>
        <w:t xml:space="preserve"> 3</w:t>
      </w:r>
    </w:p>
    <w:p w14:paraId="23ECAC97" w14:textId="77777777" w:rsidR="00635863" w:rsidRDefault="00635863" w:rsidP="00923B0C">
      <w:pPr>
        <w:pStyle w:val="Tableofcontents"/>
      </w:pPr>
      <w:r>
        <w:t xml:space="preserve">Introduction </w:t>
      </w:r>
      <w:r>
        <w:tab/>
        <w:t xml:space="preserve"> 5</w:t>
      </w:r>
    </w:p>
    <w:p w14:paraId="49A5E7B5" w14:textId="77777777" w:rsidR="00635863" w:rsidRDefault="00635863" w:rsidP="00923B0C">
      <w:pPr>
        <w:pStyle w:val="Tableofcontents"/>
      </w:pPr>
      <w:r>
        <w:t xml:space="preserve">Chapter 1 </w:t>
      </w:r>
      <w:r>
        <w:tab/>
        <w:t xml:space="preserve"> 7</w:t>
      </w:r>
    </w:p>
    <w:p w14:paraId="7CB6F633" w14:textId="2829C206" w:rsidR="00635863" w:rsidRDefault="00635863" w:rsidP="00923B0C">
      <w:pPr>
        <w:pStyle w:val="Tableofcontents"/>
      </w:pPr>
      <w:r>
        <w:t xml:space="preserve">Chapter 2 </w:t>
      </w:r>
      <w:r>
        <w:tab/>
        <w:t xml:space="preserve"> </w:t>
      </w:r>
      <w:r w:rsidR="00336C9A">
        <w:t>32</w:t>
      </w:r>
    </w:p>
    <w:p w14:paraId="120FEE81" w14:textId="3A710F53" w:rsidR="00635863" w:rsidRDefault="00635863" w:rsidP="00923B0C">
      <w:pPr>
        <w:pStyle w:val="Tableofcontents"/>
      </w:pPr>
      <w:r>
        <w:t xml:space="preserve">Chapter 3 </w:t>
      </w:r>
      <w:r>
        <w:tab/>
        <w:t xml:space="preserve"> </w:t>
      </w:r>
      <w:r w:rsidR="00336C9A">
        <w:t>46</w:t>
      </w:r>
    </w:p>
    <w:p w14:paraId="083D749A" w14:textId="457B3AEB" w:rsidR="00635863" w:rsidRDefault="00635863" w:rsidP="00923B0C">
      <w:pPr>
        <w:pStyle w:val="Tableofcontents"/>
      </w:pPr>
      <w:r>
        <w:t xml:space="preserve">Chapter 4 </w:t>
      </w:r>
      <w:r>
        <w:tab/>
        <w:t xml:space="preserve"> </w:t>
      </w:r>
      <w:r w:rsidR="00336C9A">
        <w:t>65</w:t>
      </w:r>
    </w:p>
    <w:p w14:paraId="38AEF217" w14:textId="572A35AF" w:rsidR="00635863" w:rsidRDefault="00597492" w:rsidP="00923B0C">
      <w:pPr>
        <w:pStyle w:val="Tableofcontents"/>
      </w:pPr>
      <w:r>
        <w:t xml:space="preserve">Chapter 5 </w:t>
      </w:r>
      <w:r>
        <w:tab/>
        <w:t xml:space="preserve"> </w:t>
      </w:r>
      <w:r w:rsidR="00336C9A">
        <w:t>134</w:t>
      </w:r>
    </w:p>
    <w:p w14:paraId="2A8A3466" w14:textId="0F18085D" w:rsidR="00635863" w:rsidRDefault="00597492" w:rsidP="00923B0C">
      <w:pPr>
        <w:pStyle w:val="Tableofcontents"/>
      </w:pPr>
      <w:r>
        <w:t xml:space="preserve">Chapter 6 </w:t>
      </w:r>
      <w:r>
        <w:tab/>
        <w:t xml:space="preserve"> </w:t>
      </w:r>
      <w:r w:rsidR="00336C9A">
        <w:t>167</w:t>
      </w:r>
    </w:p>
    <w:p w14:paraId="1308F0F1" w14:textId="5A6B1AB6" w:rsidR="00635863" w:rsidRDefault="00597492" w:rsidP="00923B0C">
      <w:pPr>
        <w:pStyle w:val="Tableofcontents"/>
      </w:pPr>
      <w:r>
        <w:t xml:space="preserve">Chapter 7 </w:t>
      </w:r>
      <w:r>
        <w:tab/>
        <w:t xml:space="preserve"> </w:t>
      </w:r>
      <w:r w:rsidR="00336C9A">
        <w:t>178</w:t>
      </w:r>
    </w:p>
    <w:p w14:paraId="591016C1" w14:textId="5C0BAEE1" w:rsidR="00635863" w:rsidRDefault="00597492" w:rsidP="00923B0C">
      <w:pPr>
        <w:pStyle w:val="Tableofcontents"/>
      </w:pPr>
      <w:r>
        <w:t xml:space="preserve">Chapter 8 </w:t>
      </w:r>
      <w:r>
        <w:tab/>
        <w:t xml:space="preserve"> </w:t>
      </w:r>
      <w:r w:rsidR="00336C9A">
        <w:t>245</w:t>
      </w:r>
    </w:p>
    <w:p w14:paraId="5945D5B6" w14:textId="27A9EFAB" w:rsidR="001135F3" w:rsidRDefault="00597492" w:rsidP="00923B0C">
      <w:pPr>
        <w:pStyle w:val="Tableofcontents"/>
      </w:pPr>
      <w:r>
        <w:t xml:space="preserve">Chapter 9 </w:t>
      </w:r>
      <w:r>
        <w:tab/>
        <w:t xml:space="preserve"> </w:t>
      </w:r>
      <w:r w:rsidR="00336C9A">
        <w:t>298</w:t>
      </w:r>
    </w:p>
    <w:p w14:paraId="0F87D76E" w14:textId="77777777" w:rsidR="007A34CB" w:rsidRPr="001A7C6B" w:rsidRDefault="00836320" w:rsidP="00225C2A">
      <w:pPr>
        <w:pStyle w:val="ChapterHeaders"/>
      </w:pPr>
      <w:r>
        <w:br w:type="page"/>
      </w:r>
      <w:r w:rsidR="007A34CB">
        <w:lastRenderedPageBreak/>
        <w:t>Foreword</w:t>
      </w:r>
    </w:p>
    <w:p w14:paraId="69605E97" w14:textId="56F444A9" w:rsidR="00084DB0" w:rsidRDefault="0089497D" w:rsidP="00436CE3">
      <w:r>
        <w:t>In this section you can include a foreword to your book which is typically written by someone other than the author. It could be about the experience the author undertook in writing the book from the eyes of a third party. If you do not have a foreword, remove this page</w:t>
      </w:r>
      <w:r w:rsidR="000A3F43">
        <w:t>.</w:t>
      </w:r>
    </w:p>
    <w:p w14:paraId="73FAE6B3" w14:textId="77777777" w:rsidR="000A3F43" w:rsidRDefault="000A3F43" w:rsidP="00436CE3"/>
    <w:p w14:paraId="568323C1" w14:textId="6F15C6A5" w:rsidR="0089497D" w:rsidRDefault="0089497D" w:rsidP="0089497D">
      <w:r>
        <w:t>If you have further questions, contact Alta Graphics. Our regular business hours are Mon</w:t>
      </w:r>
      <w:r w:rsidR="00F65971">
        <w:t xml:space="preserve">day </w:t>
      </w:r>
      <w:r>
        <w:t>-</w:t>
      </w:r>
      <w:r w:rsidR="00F65971">
        <w:t xml:space="preserve"> </w:t>
      </w:r>
      <w:r>
        <w:t xml:space="preserve">Friday 9:00 until 5:00 PM - EST. </w:t>
      </w:r>
    </w:p>
    <w:p w14:paraId="7FFF7B73" w14:textId="77777777" w:rsidR="0089497D" w:rsidRDefault="0089497D" w:rsidP="0089497D"/>
    <w:p w14:paraId="072FF0E7" w14:textId="77777777" w:rsidR="0089497D" w:rsidRPr="00342A44" w:rsidRDefault="0089497D" w:rsidP="0089497D">
      <w:pPr>
        <w:rPr>
          <w:rFonts w:asciiTheme="minorHAnsi" w:hAnsiTheme="minorHAnsi" w:cstheme="minorHAnsi"/>
        </w:rPr>
      </w:pPr>
    </w:p>
    <w:p w14:paraId="3E626332" w14:textId="77777777" w:rsidR="00F65971" w:rsidRPr="00342A44" w:rsidRDefault="00F65971" w:rsidP="00F65971">
      <w:pPr>
        <w:rPr>
          <w:rStyle w:val="StyleBold"/>
          <w:rFonts w:asciiTheme="minorHAnsi" w:hAnsiTheme="minorHAnsi" w:cstheme="minorHAnsi"/>
        </w:rPr>
      </w:pPr>
      <w:r w:rsidRPr="00342A44">
        <w:rPr>
          <w:rStyle w:val="StyleBold"/>
          <w:rFonts w:asciiTheme="minorHAnsi" w:hAnsiTheme="minorHAnsi" w:cstheme="minorHAnsi"/>
        </w:rPr>
        <w:t>Phone: 800-</w:t>
      </w:r>
      <w:r>
        <w:rPr>
          <w:rStyle w:val="StyleBold"/>
          <w:rFonts w:asciiTheme="minorHAnsi" w:hAnsiTheme="minorHAnsi" w:cstheme="minorHAnsi"/>
        </w:rPr>
        <w:t>513-7569</w:t>
      </w:r>
    </w:p>
    <w:p w14:paraId="1AF4C80E" w14:textId="77777777" w:rsidR="0089497D" w:rsidRPr="00342A44" w:rsidRDefault="0089497D" w:rsidP="0089497D">
      <w:pPr>
        <w:rPr>
          <w:rStyle w:val="StyleBold"/>
          <w:rFonts w:asciiTheme="minorHAnsi" w:hAnsiTheme="minorHAnsi" w:cstheme="minorHAnsi"/>
        </w:rPr>
      </w:pPr>
      <w:r w:rsidRPr="00342A44">
        <w:rPr>
          <w:rStyle w:val="StyleBold"/>
          <w:rFonts w:asciiTheme="minorHAnsi" w:hAnsiTheme="minorHAnsi" w:cstheme="minorHAnsi"/>
        </w:rPr>
        <w:t xml:space="preserve">Email: </w:t>
      </w:r>
      <w:hyperlink r:id="rId8" w:history="1">
        <w:r w:rsidRPr="00342A44">
          <w:rPr>
            <w:rStyle w:val="Hyperlink"/>
            <w:rFonts w:asciiTheme="minorHAnsi" w:hAnsiTheme="minorHAnsi" w:cstheme="minorHAnsi"/>
            <w:b/>
          </w:rPr>
          <w:t>order@alta-graphics.com</w:t>
        </w:r>
      </w:hyperlink>
    </w:p>
    <w:p w14:paraId="3BAB7E4E" w14:textId="77777777" w:rsidR="0089497D" w:rsidRPr="00342A44" w:rsidRDefault="0089497D" w:rsidP="0089497D">
      <w:pPr>
        <w:rPr>
          <w:rStyle w:val="StyleBold"/>
          <w:rFonts w:asciiTheme="minorHAnsi" w:hAnsiTheme="minorHAnsi" w:cstheme="minorHAnsi"/>
          <w:b w:val="0"/>
          <w:bCs w:val="0"/>
        </w:rPr>
      </w:pPr>
      <w:r w:rsidRPr="00342A44">
        <w:rPr>
          <w:rFonts w:asciiTheme="minorHAnsi" w:hAnsiTheme="minorHAnsi" w:cstheme="minorHAnsi"/>
          <w:b/>
          <w:bCs/>
        </w:rPr>
        <w:t>www.alta-graphics.com</w:t>
      </w:r>
    </w:p>
    <w:p w14:paraId="0BB327BA" w14:textId="77777777" w:rsidR="0089497D" w:rsidRDefault="0089497D">
      <w:pPr>
        <w:spacing w:line="240" w:lineRule="auto"/>
        <w:ind w:firstLine="0"/>
        <w:jc w:val="left"/>
        <w:rPr>
          <w:rFonts w:ascii="Arial" w:hAnsi="Arial"/>
          <w:b/>
          <w:sz w:val="24"/>
          <w:szCs w:val="24"/>
        </w:rPr>
      </w:pPr>
      <w:r>
        <w:br w:type="page"/>
      </w:r>
    </w:p>
    <w:p w14:paraId="3DBF6C86" w14:textId="3D19392C" w:rsidR="00A729FB" w:rsidRPr="001A7C6B" w:rsidRDefault="00B40851" w:rsidP="00225C2A">
      <w:pPr>
        <w:pStyle w:val="ChapterHeaders"/>
      </w:pPr>
      <w:r>
        <w:lastRenderedPageBreak/>
        <w:t>P</w:t>
      </w:r>
      <w:r w:rsidR="00A729FB" w:rsidRPr="001A7C6B">
        <w:t>reface</w:t>
      </w:r>
    </w:p>
    <w:p w14:paraId="73B336BB" w14:textId="4787D985" w:rsidR="00436CE3" w:rsidRDefault="000A3F43" w:rsidP="00436CE3">
      <w:r>
        <w:t>The preface is an overview of the book normally written by the author. If you do not have a preface, delete this page.</w:t>
      </w:r>
    </w:p>
    <w:p w14:paraId="677F274E" w14:textId="77777777" w:rsidR="000A3F43" w:rsidRDefault="000A3F43" w:rsidP="00436CE3"/>
    <w:p w14:paraId="1F219351" w14:textId="0D747604" w:rsidR="000A3F43" w:rsidRDefault="000A3F43" w:rsidP="000A3F43">
      <w:r>
        <w:t xml:space="preserve">If you have further questions, contact Alta Graphics. Our regular business hours are </w:t>
      </w:r>
      <w:r w:rsidR="00F65971">
        <w:t xml:space="preserve">Monday - Friday </w:t>
      </w:r>
      <w:r>
        <w:t xml:space="preserve">9:00 until 5:00 PM - EST. </w:t>
      </w:r>
    </w:p>
    <w:p w14:paraId="661D59D9" w14:textId="77777777" w:rsidR="000A3F43" w:rsidRDefault="000A3F43" w:rsidP="000A3F43"/>
    <w:p w14:paraId="0F0CC85B" w14:textId="77777777" w:rsidR="000A3F43" w:rsidRPr="00342A44" w:rsidRDefault="000A3F43" w:rsidP="000A3F43">
      <w:pPr>
        <w:rPr>
          <w:rFonts w:asciiTheme="minorHAnsi" w:hAnsiTheme="minorHAnsi" w:cstheme="minorHAnsi"/>
        </w:rPr>
      </w:pPr>
    </w:p>
    <w:p w14:paraId="5F84403E" w14:textId="77777777" w:rsidR="00F65971" w:rsidRPr="00342A44" w:rsidRDefault="00F65971" w:rsidP="00F65971">
      <w:pPr>
        <w:rPr>
          <w:rStyle w:val="StyleBold"/>
          <w:rFonts w:asciiTheme="minorHAnsi" w:hAnsiTheme="minorHAnsi" w:cstheme="minorHAnsi"/>
        </w:rPr>
      </w:pPr>
      <w:r w:rsidRPr="00342A44">
        <w:rPr>
          <w:rStyle w:val="StyleBold"/>
          <w:rFonts w:asciiTheme="minorHAnsi" w:hAnsiTheme="minorHAnsi" w:cstheme="minorHAnsi"/>
        </w:rPr>
        <w:t>Phone: 800-</w:t>
      </w:r>
      <w:r>
        <w:rPr>
          <w:rStyle w:val="StyleBold"/>
          <w:rFonts w:asciiTheme="minorHAnsi" w:hAnsiTheme="minorHAnsi" w:cstheme="minorHAnsi"/>
        </w:rPr>
        <w:t>513-7569</w:t>
      </w:r>
    </w:p>
    <w:p w14:paraId="54B1C4BE" w14:textId="77777777" w:rsidR="000A3F43" w:rsidRPr="00342A44" w:rsidRDefault="000A3F43" w:rsidP="000A3F43">
      <w:pPr>
        <w:rPr>
          <w:rStyle w:val="StyleBold"/>
          <w:rFonts w:asciiTheme="minorHAnsi" w:hAnsiTheme="minorHAnsi" w:cstheme="minorHAnsi"/>
        </w:rPr>
      </w:pPr>
      <w:r w:rsidRPr="00342A44">
        <w:rPr>
          <w:rStyle w:val="StyleBold"/>
          <w:rFonts w:asciiTheme="minorHAnsi" w:hAnsiTheme="minorHAnsi" w:cstheme="minorHAnsi"/>
        </w:rPr>
        <w:t xml:space="preserve">Email: </w:t>
      </w:r>
      <w:hyperlink r:id="rId9" w:history="1">
        <w:r w:rsidRPr="00342A44">
          <w:rPr>
            <w:rStyle w:val="Hyperlink"/>
            <w:rFonts w:asciiTheme="minorHAnsi" w:hAnsiTheme="minorHAnsi" w:cstheme="minorHAnsi"/>
            <w:b/>
          </w:rPr>
          <w:t>order@alta-graphics.com</w:t>
        </w:r>
      </w:hyperlink>
    </w:p>
    <w:p w14:paraId="42D59600" w14:textId="77777777" w:rsidR="000A3F43" w:rsidRPr="00342A44" w:rsidRDefault="000A3F43" w:rsidP="000A3F43">
      <w:pPr>
        <w:rPr>
          <w:rStyle w:val="StyleBold"/>
          <w:rFonts w:asciiTheme="minorHAnsi" w:hAnsiTheme="minorHAnsi" w:cstheme="minorHAnsi"/>
          <w:b w:val="0"/>
          <w:bCs w:val="0"/>
        </w:rPr>
      </w:pPr>
      <w:r w:rsidRPr="00342A44">
        <w:rPr>
          <w:rFonts w:asciiTheme="minorHAnsi" w:hAnsiTheme="minorHAnsi" w:cstheme="minorHAnsi"/>
          <w:b/>
          <w:bCs/>
        </w:rPr>
        <w:t>www.alta-graphics.com</w:t>
      </w:r>
    </w:p>
    <w:p w14:paraId="5542E829" w14:textId="77777777" w:rsidR="00436CE3" w:rsidRDefault="00436CE3" w:rsidP="00436CE3"/>
    <w:p w14:paraId="02D14FA7" w14:textId="77777777" w:rsidR="00877439" w:rsidRDefault="00877439" w:rsidP="00923B0C"/>
    <w:p w14:paraId="32E97C94" w14:textId="77777777" w:rsidR="00BD6AA7" w:rsidRDefault="00BD6AA7" w:rsidP="00923B0C"/>
    <w:p w14:paraId="425D1B7A" w14:textId="77777777" w:rsidR="00455899" w:rsidRPr="001A7C6B" w:rsidRDefault="00836320" w:rsidP="00225C2A">
      <w:pPr>
        <w:pStyle w:val="ChapterHeaders"/>
      </w:pPr>
      <w:r>
        <w:br w:type="page"/>
      </w:r>
      <w:r w:rsidR="00455899">
        <w:lastRenderedPageBreak/>
        <w:t>Introduction</w:t>
      </w:r>
    </w:p>
    <w:p w14:paraId="08F3DC68" w14:textId="05AC6DAF" w:rsidR="00455899" w:rsidRDefault="000A3F43" w:rsidP="00923B0C">
      <w:r>
        <w:t>On this page, you want to provide an overview of the book written by the author, usually including your motivations for writing the book. If you do not have an introduction, delete this page.</w:t>
      </w:r>
    </w:p>
    <w:p w14:paraId="79BDBE3D" w14:textId="7F381D3F" w:rsidR="000A3F43" w:rsidRDefault="000A3F43" w:rsidP="00923B0C"/>
    <w:p w14:paraId="26C6FA17" w14:textId="77777777" w:rsidR="000A3F43" w:rsidRDefault="000A3F43" w:rsidP="00923B0C"/>
    <w:p w14:paraId="41B099C9" w14:textId="7D8B41C0" w:rsidR="000A3F43" w:rsidRDefault="000A3F43" w:rsidP="000A3F43">
      <w:r>
        <w:t xml:space="preserve">If you have further questions, contact Alta Graphics. Our regular business hours are </w:t>
      </w:r>
      <w:r w:rsidR="00F65971">
        <w:t xml:space="preserve">Monday - Friday </w:t>
      </w:r>
      <w:r>
        <w:t xml:space="preserve">until 5:00 PM - EST. </w:t>
      </w:r>
    </w:p>
    <w:p w14:paraId="2F087F06" w14:textId="77777777" w:rsidR="000A3F43" w:rsidRDefault="000A3F43" w:rsidP="000A3F43"/>
    <w:p w14:paraId="73FDDC33" w14:textId="77777777" w:rsidR="000A3F43" w:rsidRPr="00342A44" w:rsidRDefault="000A3F43" w:rsidP="000A3F43">
      <w:pPr>
        <w:rPr>
          <w:rFonts w:asciiTheme="minorHAnsi" w:hAnsiTheme="minorHAnsi" w:cstheme="minorHAnsi"/>
        </w:rPr>
      </w:pPr>
    </w:p>
    <w:p w14:paraId="6FA16482" w14:textId="77777777" w:rsidR="00F65971" w:rsidRPr="00342A44" w:rsidRDefault="00F65971" w:rsidP="00F65971">
      <w:pPr>
        <w:rPr>
          <w:rStyle w:val="StyleBold"/>
          <w:rFonts w:asciiTheme="minorHAnsi" w:hAnsiTheme="minorHAnsi" w:cstheme="minorHAnsi"/>
        </w:rPr>
      </w:pPr>
      <w:r w:rsidRPr="00342A44">
        <w:rPr>
          <w:rStyle w:val="StyleBold"/>
          <w:rFonts w:asciiTheme="minorHAnsi" w:hAnsiTheme="minorHAnsi" w:cstheme="minorHAnsi"/>
        </w:rPr>
        <w:t>Phone: 800-</w:t>
      </w:r>
      <w:r>
        <w:rPr>
          <w:rStyle w:val="StyleBold"/>
          <w:rFonts w:asciiTheme="minorHAnsi" w:hAnsiTheme="minorHAnsi" w:cstheme="minorHAnsi"/>
        </w:rPr>
        <w:t>513-7569</w:t>
      </w:r>
    </w:p>
    <w:p w14:paraId="1F79D8D4" w14:textId="77777777" w:rsidR="000A3F43" w:rsidRPr="00342A44" w:rsidRDefault="000A3F43" w:rsidP="000A3F43">
      <w:pPr>
        <w:rPr>
          <w:rStyle w:val="StyleBold"/>
          <w:rFonts w:asciiTheme="minorHAnsi" w:hAnsiTheme="minorHAnsi" w:cstheme="minorHAnsi"/>
        </w:rPr>
      </w:pPr>
      <w:r w:rsidRPr="00342A44">
        <w:rPr>
          <w:rStyle w:val="StyleBold"/>
          <w:rFonts w:asciiTheme="minorHAnsi" w:hAnsiTheme="minorHAnsi" w:cstheme="minorHAnsi"/>
        </w:rPr>
        <w:t xml:space="preserve">Email: </w:t>
      </w:r>
      <w:hyperlink r:id="rId10" w:history="1">
        <w:r w:rsidRPr="00342A44">
          <w:rPr>
            <w:rStyle w:val="Hyperlink"/>
            <w:rFonts w:asciiTheme="minorHAnsi" w:hAnsiTheme="minorHAnsi" w:cstheme="minorHAnsi"/>
            <w:b/>
          </w:rPr>
          <w:t>order@alta-graphics.com</w:t>
        </w:r>
      </w:hyperlink>
    </w:p>
    <w:p w14:paraId="207FF032" w14:textId="77777777" w:rsidR="000A3F43" w:rsidRPr="00342A44" w:rsidRDefault="000A3F43" w:rsidP="000A3F43">
      <w:pPr>
        <w:rPr>
          <w:rStyle w:val="StyleBold"/>
          <w:rFonts w:asciiTheme="minorHAnsi" w:hAnsiTheme="minorHAnsi" w:cstheme="minorHAnsi"/>
          <w:b w:val="0"/>
          <w:bCs w:val="0"/>
        </w:rPr>
      </w:pPr>
      <w:r w:rsidRPr="00342A44">
        <w:rPr>
          <w:rFonts w:asciiTheme="minorHAnsi" w:hAnsiTheme="minorHAnsi" w:cstheme="minorHAnsi"/>
          <w:b/>
          <w:bCs/>
        </w:rPr>
        <w:t>www.alta-graphics.com</w:t>
      </w:r>
    </w:p>
    <w:p w14:paraId="4883EEE1" w14:textId="77777777" w:rsidR="00436CE3" w:rsidRDefault="00436CE3" w:rsidP="00436CE3"/>
    <w:p w14:paraId="086FFA8B" w14:textId="77777777" w:rsidR="00436CE3" w:rsidRDefault="00436CE3" w:rsidP="00923B0C"/>
    <w:p w14:paraId="4AEB60F1" w14:textId="77777777" w:rsidR="00A729FB" w:rsidRPr="00684AA0" w:rsidRDefault="00836320" w:rsidP="00684AA0">
      <w:pPr>
        <w:pStyle w:val="ChapterHeaders"/>
      </w:pPr>
      <w:r>
        <w:br w:type="page"/>
      </w:r>
      <w:r w:rsidR="00DB7B96" w:rsidRPr="00684AA0">
        <w:lastRenderedPageBreak/>
        <w:t>Chapter One</w:t>
      </w:r>
    </w:p>
    <w:p w14:paraId="42F2CB1A" w14:textId="114CFA62" w:rsidR="00597492" w:rsidRDefault="00A74170" w:rsidP="00923B0C">
      <w:r>
        <w:t xml:space="preserve">This is the beginning of the book body starting with a chapter name or number. The body of the book goes in this area and continues until you reach the end of a chapter where you want to use a page break. This ensures that each chapter starts on a right hand page which is an industry standard. </w:t>
      </w:r>
    </w:p>
    <w:p w14:paraId="77667E35" w14:textId="0DD85279" w:rsidR="00F63710" w:rsidRDefault="00A74170" w:rsidP="00923B0C">
      <w:r>
        <w:t xml:space="preserve">You want to replace this text with your text for this and other chapters. </w:t>
      </w:r>
    </w:p>
    <w:p w14:paraId="3204A852" w14:textId="475E7C7F" w:rsidR="00DB7B96" w:rsidRDefault="00F63710" w:rsidP="00923B0C">
      <w:r>
        <w:t xml:space="preserve">For the main body </w:t>
      </w:r>
      <w:r w:rsidR="00A74170">
        <w:t>text</w:t>
      </w:r>
      <w:r>
        <w:t>, w</w:t>
      </w:r>
      <w:r w:rsidR="00DB7B96">
        <w:t>e’ve used Times New Roman 11 pt.</w:t>
      </w:r>
      <w:r>
        <w:t>, justified left and right, with line spacing of 1.25, and first line indent of 0.25”. For c</w:t>
      </w:r>
      <w:r w:rsidR="00DB7B96">
        <w:t>h</w:t>
      </w:r>
      <w:r>
        <w:t>apter head</w:t>
      </w:r>
      <w:r w:rsidR="00684AA0">
        <w:t>er</w:t>
      </w:r>
      <w:r>
        <w:t xml:space="preserve">s, we used </w:t>
      </w:r>
      <w:r w:rsidR="00DB7B96">
        <w:t>Arial Bold 12 pt.</w:t>
      </w:r>
      <w:r>
        <w:t>, centered.</w:t>
      </w:r>
    </w:p>
    <w:p w14:paraId="3CB84AB2" w14:textId="14004189" w:rsidR="00AB7461" w:rsidRDefault="00684AA0" w:rsidP="00923B0C">
      <w:r>
        <w:t xml:space="preserve">You can change the fonts for these two areas by modifying the fonts in the style menu / pane with a different font, and size. The two styles used in the template are Chapter Headers for the introductions / chapter breaks and Normal for the regular body copy used for the text of your book. </w:t>
      </w:r>
    </w:p>
    <w:p w14:paraId="458087E2" w14:textId="52383E17" w:rsidR="00F85A89" w:rsidRDefault="00684AA0" w:rsidP="00923B0C">
      <w:r>
        <w:t xml:space="preserve">If you would like to add headers, footers or page numbers, </w:t>
      </w:r>
      <w:r w:rsidR="00F85A89">
        <w:t xml:space="preserve"> </w:t>
      </w:r>
      <w:r w:rsidR="008138AA">
        <w:t xml:space="preserve">go to Insert – Headers or footers. If you have problems with this, Alta Graphics can help you to add these once your document is complete. Remember to proof your document after every change to save time and money with extra proofs that are caused by errors in your original document. Remember after we work on your document in formatting and preparing it for production, changes caused by errors will cost delays and additional expense that is avoidable by performing a final review of the document. </w:t>
      </w:r>
    </w:p>
    <w:p w14:paraId="6EE9C496" w14:textId="39F96A33" w:rsidR="00382F3A" w:rsidRDefault="00F63710" w:rsidP="00597492">
      <w:r>
        <w:t>The rest of this chapter is just filler. It shows how typical pages will look throughout your book.</w:t>
      </w:r>
      <w:r w:rsidR="00AB7461">
        <w:t xml:space="preserve"> This will also help you see how your headers and footers will look on a</w:t>
      </w:r>
      <w:r w:rsidR="00382F3A">
        <w:t xml:space="preserve"> page that is filled with text.</w:t>
      </w:r>
    </w:p>
    <w:p w14:paraId="306BF953" w14:textId="77777777" w:rsidR="008138AA" w:rsidRDefault="008138AA" w:rsidP="00597492"/>
    <w:p w14:paraId="32366E54" w14:textId="0CE93CA6" w:rsidR="008138AA" w:rsidRDefault="008138AA" w:rsidP="008138AA">
      <w:r>
        <w:t xml:space="preserve">If you have further questions, contact Alta Graphics. Our regular business hours are </w:t>
      </w:r>
      <w:r w:rsidR="00F65971">
        <w:t xml:space="preserve">Monday - Friday </w:t>
      </w:r>
      <w:r>
        <w:t xml:space="preserve">9:00 until 5:00 PM - EST. </w:t>
      </w:r>
    </w:p>
    <w:p w14:paraId="6D335066" w14:textId="77777777" w:rsidR="008138AA" w:rsidRDefault="008138AA" w:rsidP="008138AA"/>
    <w:p w14:paraId="64A0489F" w14:textId="77777777" w:rsidR="008138AA" w:rsidRPr="00342A44" w:rsidRDefault="008138AA" w:rsidP="008138AA">
      <w:pPr>
        <w:rPr>
          <w:rFonts w:asciiTheme="minorHAnsi" w:hAnsiTheme="minorHAnsi" w:cstheme="minorHAnsi"/>
        </w:rPr>
      </w:pPr>
    </w:p>
    <w:p w14:paraId="1D99D533" w14:textId="77777777" w:rsidR="00F65971" w:rsidRPr="00342A44" w:rsidRDefault="00F65971" w:rsidP="00F65971">
      <w:pPr>
        <w:rPr>
          <w:rStyle w:val="StyleBold"/>
          <w:rFonts w:asciiTheme="minorHAnsi" w:hAnsiTheme="minorHAnsi" w:cstheme="minorHAnsi"/>
        </w:rPr>
      </w:pPr>
      <w:r w:rsidRPr="00342A44">
        <w:rPr>
          <w:rStyle w:val="StyleBold"/>
          <w:rFonts w:asciiTheme="minorHAnsi" w:hAnsiTheme="minorHAnsi" w:cstheme="minorHAnsi"/>
        </w:rPr>
        <w:t>Phone: 800-</w:t>
      </w:r>
      <w:r>
        <w:rPr>
          <w:rStyle w:val="StyleBold"/>
          <w:rFonts w:asciiTheme="minorHAnsi" w:hAnsiTheme="minorHAnsi" w:cstheme="minorHAnsi"/>
        </w:rPr>
        <w:t>513-7569</w:t>
      </w:r>
    </w:p>
    <w:p w14:paraId="7AD167D6" w14:textId="77777777" w:rsidR="008138AA" w:rsidRPr="00342A44" w:rsidRDefault="008138AA" w:rsidP="008138AA">
      <w:pPr>
        <w:rPr>
          <w:rStyle w:val="StyleBold"/>
          <w:rFonts w:asciiTheme="minorHAnsi" w:hAnsiTheme="minorHAnsi" w:cstheme="minorHAnsi"/>
        </w:rPr>
      </w:pPr>
      <w:r w:rsidRPr="00342A44">
        <w:rPr>
          <w:rStyle w:val="StyleBold"/>
          <w:rFonts w:asciiTheme="minorHAnsi" w:hAnsiTheme="minorHAnsi" w:cstheme="minorHAnsi"/>
        </w:rPr>
        <w:t xml:space="preserve">Email: </w:t>
      </w:r>
      <w:hyperlink r:id="rId11" w:history="1">
        <w:r w:rsidRPr="00342A44">
          <w:rPr>
            <w:rStyle w:val="Hyperlink"/>
            <w:rFonts w:asciiTheme="minorHAnsi" w:hAnsiTheme="minorHAnsi" w:cstheme="minorHAnsi"/>
            <w:b/>
          </w:rPr>
          <w:t>order@alta-graphics.com</w:t>
        </w:r>
      </w:hyperlink>
    </w:p>
    <w:p w14:paraId="4E8966C4" w14:textId="77777777" w:rsidR="008138AA" w:rsidRPr="00342A44" w:rsidRDefault="008138AA" w:rsidP="008138AA">
      <w:pPr>
        <w:rPr>
          <w:rStyle w:val="StyleBold"/>
          <w:rFonts w:asciiTheme="minorHAnsi" w:hAnsiTheme="minorHAnsi" w:cstheme="minorHAnsi"/>
          <w:b w:val="0"/>
          <w:bCs w:val="0"/>
        </w:rPr>
      </w:pPr>
      <w:r w:rsidRPr="00342A44">
        <w:rPr>
          <w:rFonts w:asciiTheme="minorHAnsi" w:hAnsiTheme="minorHAnsi" w:cstheme="minorHAnsi"/>
          <w:b/>
          <w:bCs/>
        </w:rPr>
        <w:t>www.alta-graphics.com</w:t>
      </w:r>
    </w:p>
    <w:p w14:paraId="1B1E667C" w14:textId="77777777" w:rsidR="00436CE3" w:rsidRDefault="00436CE3" w:rsidP="00436CE3"/>
    <w:p w14:paraId="0186F978" w14:textId="77777777" w:rsidR="00F92A1A" w:rsidRDefault="008138AA" w:rsidP="00F92A1A">
      <w:pPr>
        <w:spacing w:line="240" w:lineRule="auto"/>
        <w:ind w:firstLine="0"/>
        <w:jc w:val="left"/>
      </w:pPr>
      <w:r>
        <w:t>From this point forward we have placed dummy text that you will replace with your own text</w:t>
      </w:r>
      <w:r w:rsidRPr="00F92A1A">
        <w:t>.</w:t>
      </w:r>
    </w:p>
    <w:p w14:paraId="25144029" w14:textId="77777777" w:rsidR="00F92A1A" w:rsidRDefault="00F92A1A" w:rsidP="00F92A1A">
      <w:pPr>
        <w:spacing w:line="240" w:lineRule="auto"/>
        <w:ind w:firstLine="0"/>
        <w:jc w:val="left"/>
      </w:pPr>
    </w:p>
    <w:p w14:paraId="25429AD9" w14:textId="321D3202" w:rsidR="00F92A1A" w:rsidRPr="00F92A1A" w:rsidRDefault="008138AA" w:rsidP="00F92A1A">
      <w:pPr>
        <w:spacing w:line="240" w:lineRule="auto"/>
        <w:ind w:firstLine="0"/>
        <w:jc w:val="left"/>
      </w:pPr>
      <w:r w:rsidRPr="00F92A1A">
        <w:t xml:space="preserve"> </w:t>
      </w:r>
      <w:r w:rsidR="00382F3A" w:rsidRPr="00F92A1A">
        <w:t xml:space="preserve"> </w:t>
      </w:r>
      <w:r w:rsidR="00F92A1A" w:rsidRPr="00F92A1A">
        <w:t>"Sed ut perspiciatis unde omnis iste natus error sit voluptatem accusantium doloremque laudantium, totam rem aperiam, eaque ipsa quae ab illo inventore veritatis et quasi architecto beatae vitae dicta sunt explicabo. Nemo enim ipsam voluptatem quia voluptas sit aspernatur aut odit aut fugit, sed quia consequuntur magni dolores eos qui ratione voluptatem sequi nesciunt. Neque porro quisquam est, qui dolorem ipsum quia dolor sit amet, consectetur, adipisci velit, sed quia non numquam eius modi tempora incidunt ut labore et dolore magnam aliquam quaerat voluptatem. Ut enim ad minima veniam, quis nostrum exercitationem ullam corporis suscipit laboriosam, nisi ut aliquid ex ea commodi consequatur? Quis autem vel eum iure reprehenderit qui in ea voluptate velit esse quam nihil molestiae consequatur, vel illum qui dolorem eum fugiat quo voluptas nulla pariatur?"</w:t>
      </w:r>
    </w:p>
    <w:p w14:paraId="6EF6F83E" w14:textId="77777777" w:rsidR="00F92A1A" w:rsidRPr="00F92A1A" w:rsidRDefault="00F92A1A" w:rsidP="00F92A1A">
      <w:pPr>
        <w:spacing w:line="240" w:lineRule="auto"/>
        <w:ind w:firstLine="0"/>
        <w:jc w:val="left"/>
      </w:pPr>
      <w:r w:rsidRPr="00F92A1A">
        <w:t xml:space="preserve">  "Sed ut perspiciatis unde omnis iste natus error sit voluptatem accusantium doloremque laudantium, totam rem aperiam, eaque ipsa quae ab illo inventore veritatis et quasi architecto beatae vitae dicta sunt explicabo. Nemo enim ipsam voluptatem quia voluptas sit aspernatur aut odit aut fugit, sed quia consequuntur magni dolores eos qui ratione voluptatem sequi nesciunt. Neque porro quisquam est, qui dolorem ipsum quia dolor sit amet, consectetur, adipisci velit, sed quia non numquam eius modi tempora incidunt ut labore et dolore magnam aliquam quaerat voluptatem. Ut enim ad minima veniam, quis nostrum exercitationem ullam corporis suscipit laboriosam, nisi ut aliquid ex ea commodi consequatur? Quis autem vel eum iure reprehenderit qui in ea voluptate velit esse quam nihil molestiae consequatur, vel illum qui dolorem eum fugiat quo voluptas nulla pariatur?"</w:t>
      </w:r>
    </w:p>
    <w:p w14:paraId="38F806BB" w14:textId="0EEE81D1" w:rsidR="00597492" w:rsidRDefault="00597492" w:rsidP="00597492">
      <w:r>
        <w:t>miniatum nismolobor acidunt dolortie mincin hent in ut luptat amcommod te dunt eu facipisl utpat dunt la feugiam quatisl ea feugue mod tem et euip et la feugiat, velit irit volesent del eniamet, vel dolenit acipit niat. Nullut accummod te commodiatue mod ming el il dolorperilit lum duipisse molut ing ent prat.</w:t>
      </w:r>
    </w:p>
    <w:p w14:paraId="1E271438" w14:textId="77777777" w:rsidR="00597492" w:rsidRDefault="00597492" w:rsidP="00597492">
      <w:r>
        <w:t>An eum delenim dolor sum zzriuscidui erilit nis adiat. Duiscidunt lobor sed tat alit dolum dolor suscipit lummolent la conse conumsandip etuerostrud et wis dignisi.</w:t>
      </w:r>
    </w:p>
    <w:p w14:paraId="5C3F6B7A" w14:textId="77777777" w:rsidR="00597492" w:rsidRDefault="00597492" w:rsidP="00597492">
      <w:r>
        <w:t>Vel delis eu faccummy nis do core magnis nim iustisim dolorercilit il er ipsustin volestrud exer suscinim num velisl elit vel doluptatum accum in vulla faccum ad diam, vel ea facinci esequiscinci elisis eraessed dip etue dolore et iustrud er aliquat. Ut at utatem zzriure feu feu faciliquat. Ut wisi.</w:t>
      </w:r>
    </w:p>
    <w:p w14:paraId="080B1DEF" w14:textId="77777777" w:rsidR="00597492" w:rsidRDefault="00597492" w:rsidP="00597492">
      <w:r>
        <w:t>Ulla feu feu feui bla feugait lutpatuero conullandre vel iliqui blan utpat iliquat, velenim iril ullaore raesto dolummy nonsent luptatincip eu facin esed min utem dolobor acil dolum autat lore dipit adio dolendre feuiscillaor sisit la conse cor irit in eugiam, vel iurer sumsandrem eu feui bla facilisl dunt nos dolortionsed dolorer suscin exerilit utet veriure min henisse commod er iriure dio dionse dip exero cons nonsequamet dolortissim num do dolesto et, corpero od doloreet nostrud tem ip ea am volendreet laortis molore molore magna feugiam alit nos nulla feuguerit dolor adit volor si.</w:t>
      </w:r>
    </w:p>
    <w:p w14:paraId="2D8821E8" w14:textId="77777777" w:rsidR="00597492" w:rsidRDefault="00597492" w:rsidP="00597492">
      <w:r>
        <w:t>Tio con er at nos alit veliquat ectem niamconse molore tet inim in vero ercin velis nullaorer sumsand ipsummolore vullamconum duisisi.</w:t>
      </w:r>
    </w:p>
    <w:p w14:paraId="5A899114" w14:textId="77777777" w:rsidR="00597492" w:rsidRDefault="00597492" w:rsidP="00597492">
      <w:r>
        <w:t>Feugait adionsequate dolor sent euismodignit in ullan heniat la facinci lluptat ionsequi el eraesenibh euisl iusto cor irit amcon henit nit lum aliquip sumsan ullan eu feugiamcons nostisc iliquatem aliquisis alit, velessim dolute dolore exeraes siscip ea at. Ros nisim veliquis nit inim vullamcorem ip exero dolorti scipsum modiamet wisl eriusto od minit, quat delenim dolessenis alit ulput velit venim aliquis nostrud magnis nostionsed dolobor perostrud tatem nos exer sis nit wis nos nos delit nulluptatum alisim eum in velenibh ex eumsand reetuercip ero dip et ut utem ipsustisse delismo lobore magna conullam in et, quam, sed te minissi.</w:t>
      </w:r>
    </w:p>
    <w:p w14:paraId="6A8F9743" w14:textId="77777777" w:rsidR="00597492" w:rsidRDefault="00597492" w:rsidP="00597492">
      <w:r>
        <w:t>Ipis eniat luptat, sed tem delis dui tem quip eugait verilis ciduis alit ip exeril et vullam, sit, velessim adit alit inci blan hendree tumsan ulla commy nulput wisit augueraessit nos ad dolummy nonsequat ad molorer sumsandre magnim dolortio dit lobor adio consent dunt praessed tat, qui tet, sed tio odolore exercin volore min venisci te doloboreet augait lut nos nullum vulluptat. Duisi bla accum inim volestis ad ea feumsan ea feu faccum volendrem velent vullum vullan euguero od estrud ea cons ecte min veliquipisi.</w:t>
      </w:r>
    </w:p>
    <w:p w14:paraId="21AACDDE" w14:textId="77777777" w:rsidR="00597492" w:rsidRDefault="00597492" w:rsidP="00597492">
      <w:r>
        <w:t>Enit irilisis exercil dolortin venisi exeros nulputem nonsequat aliquat luptat volesent nummolo rperosto od te vulla feum dignim digna commy nostism odoloreet at, quisit esto odit, commy nulla facidunt accum at utetum deliquisis augait lor sustin er amcons exer si.</w:t>
      </w:r>
    </w:p>
    <w:p w14:paraId="30A88009" w14:textId="77777777" w:rsidR="00597492" w:rsidRDefault="00597492" w:rsidP="00597492">
      <w:r>
        <w:t>Ip ent adit ulla feugiat prat inibh er autat. Bor sum zzriusci bla augiati smolore modolendipit ilit adignit iriure facip eros nulluptatue vendre ea core vullut adit vulputet velit lor at, sequiss equissit in ecte tate delit nim quatio conullam veros alit ipis niamet utat prat ea faccum ing ex ex exero coreet, consendit vel ullamco mmodipisl esectet numsan utpat. Ut aut dolore ero diatumsan velisis nullam enibh exero consenit volore dolobor susci tie min volute molendion hent iure min voloreet lore tat, consenibh endre euisciliquis elit adiamcommy nisi.</w:t>
      </w:r>
    </w:p>
    <w:p w14:paraId="4B44B090" w14:textId="77777777" w:rsidR="00F63710" w:rsidRDefault="00597492" w:rsidP="00597492">
      <w:r>
        <w:t>Ommolore ex ercipsum ad dolore modignisl ip er inisse digna augiam, si et, con vel ulputem ent lut irit adionsequip ecte min hendre tie vel deliqua mcoreet vel irilit aliquipit atum iuscillandio eum vulputatuero dolorem dipsuscin elit prat. Giat. Duismol oborer sit utat augiat non hendre dunt ate tat. Od dolum vel iusciliquis niamconse</w:t>
      </w:r>
    </w:p>
    <w:p w14:paraId="25364F3E" w14:textId="77777777" w:rsidR="00923B0C" w:rsidRDefault="00836320" w:rsidP="00923B0C">
      <w:pPr>
        <w:pStyle w:val="ChapterHeaders"/>
      </w:pPr>
      <w:r>
        <w:br w:type="page"/>
      </w:r>
      <w:r w:rsidR="00923B0C">
        <w:t>Chapter Two</w:t>
      </w:r>
    </w:p>
    <w:p w14:paraId="2F8AC994" w14:textId="79A257C4" w:rsidR="00923B0C" w:rsidRDefault="003C2E24" w:rsidP="00923B0C">
      <w:r>
        <w:t xml:space="preserve">This is the beginning of the next chapter. Place your text in this area and continue until the end. If there are too many chapters in the template, delete them or if you need additional chapters, copy paste as required. </w:t>
      </w:r>
    </w:p>
    <w:p w14:paraId="7E53B290" w14:textId="264593DA" w:rsidR="003C2E24" w:rsidRDefault="003C2E24" w:rsidP="003C2E24">
      <w:r>
        <w:t xml:space="preserve">If you have further questions, contact Alta Graphics. Our regular business hours are </w:t>
      </w:r>
      <w:r w:rsidR="00F65971">
        <w:t xml:space="preserve">Monday - Friday </w:t>
      </w:r>
      <w:r>
        <w:t xml:space="preserve">9:00 until 5:00 PM - EST. </w:t>
      </w:r>
    </w:p>
    <w:p w14:paraId="6BF64C39" w14:textId="77777777" w:rsidR="003C2E24" w:rsidRDefault="003C2E24" w:rsidP="003C2E24"/>
    <w:p w14:paraId="62D7281B" w14:textId="77777777" w:rsidR="003C2E24" w:rsidRPr="00342A44" w:rsidRDefault="003C2E24" w:rsidP="003C2E24">
      <w:pPr>
        <w:rPr>
          <w:rFonts w:asciiTheme="minorHAnsi" w:hAnsiTheme="minorHAnsi" w:cstheme="minorHAnsi"/>
        </w:rPr>
      </w:pPr>
    </w:p>
    <w:p w14:paraId="3194D6AD" w14:textId="77777777" w:rsidR="00F65971" w:rsidRPr="00342A44" w:rsidRDefault="00F65971" w:rsidP="00F65971">
      <w:pPr>
        <w:rPr>
          <w:rStyle w:val="StyleBold"/>
          <w:rFonts w:asciiTheme="minorHAnsi" w:hAnsiTheme="minorHAnsi" w:cstheme="minorHAnsi"/>
        </w:rPr>
      </w:pPr>
      <w:r w:rsidRPr="00342A44">
        <w:rPr>
          <w:rStyle w:val="StyleBold"/>
          <w:rFonts w:asciiTheme="minorHAnsi" w:hAnsiTheme="minorHAnsi" w:cstheme="minorHAnsi"/>
        </w:rPr>
        <w:t>Phone: 800-</w:t>
      </w:r>
      <w:r>
        <w:rPr>
          <w:rStyle w:val="StyleBold"/>
          <w:rFonts w:asciiTheme="minorHAnsi" w:hAnsiTheme="minorHAnsi" w:cstheme="minorHAnsi"/>
        </w:rPr>
        <w:t>513-7569</w:t>
      </w:r>
    </w:p>
    <w:p w14:paraId="41BC9CF0" w14:textId="77777777" w:rsidR="003C2E24" w:rsidRPr="00342A44" w:rsidRDefault="003C2E24" w:rsidP="003C2E24">
      <w:pPr>
        <w:rPr>
          <w:rStyle w:val="StyleBold"/>
          <w:rFonts w:asciiTheme="minorHAnsi" w:hAnsiTheme="minorHAnsi" w:cstheme="minorHAnsi"/>
        </w:rPr>
      </w:pPr>
      <w:r w:rsidRPr="00342A44">
        <w:rPr>
          <w:rStyle w:val="StyleBold"/>
          <w:rFonts w:asciiTheme="minorHAnsi" w:hAnsiTheme="minorHAnsi" w:cstheme="minorHAnsi"/>
        </w:rPr>
        <w:t xml:space="preserve">Email: </w:t>
      </w:r>
      <w:hyperlink r:id="rId12" w:history="1">
        <w:r w:rsidRPr="00342A44">
          <w:rPr>
            <w:rStyle w:val="Hyperlink"/>
            <w:rFonts w:asciiTheme="minorHAnsi" w:hAnsiTheme="minorHAnsi" w:cstheme="minorHAnsi"/>
            <w:b/>
          </w:rPr>
          <w:t>order@alta-graphics.com</w:t>
        </w:r>
      </w:hyperlink>
    </w:p>
    <w:p w14:paraId="7BDD736F" w14:textId="77777777" w:rsidR="003C2E24" w:rsidRPr="00342A44" w:rsidRDefault="003C2E24" w:rsidP="003C2E24">
      <w:pPr>
        <w:rPr>
          <w:rStyle w:val="StyleBold"/>
          <w:rFonts w:asciiTheme="minorHAnsi" w:hAnsiTheme="minorHAnsi" w:cstheme="minorHAnsi"/>
          <w:b w:val="0"/>
          <w:bCs w:val="0"/>
        </w:rPr>
      </w:pPr>
      <w:r w:rsidRPr="00342A44">
        <w:rPr>
          <w:rFonts w:asciiTheme="minorHAnsi" w:hAnsiTheme="minorHAnsi" w:cstheme="minorHAnsi"/>
          <w:b/>
          <w:bCs/>
        </w:rPr>
        <w:t>www.alta-graphics.com</w:t>
      </w:r>
    </w:p>
    <w:p w14:paraId="2B10D41D" w14:textId="77777777" w:rsidR="00436CE3" w:rsidRDefault="00436CE3" w:rsidP="00923B0C"/>
    <w:p w14:paraId="3FA6188E" w14:textId="77777777" w:rsidR="00923B0C" w:rsidRDefault="00836320" w:rsidP="00923B0C">
      <w:pPr>
        <w:pStyle w:val="ChapterHeaders"/>
      </w:pPr>
      <w:r>
        <w:br w:type="page"/>
      </w:r>
      <w:r w:rsidR="00923B0C">
        <w:t>Chapter Three</w:t>
      </w:r>
    </w:p>
    <w:p w14:paraId="025B663F" w14:textId="77777777" w:rsidR="003C2E24" w:rsidRDefault="003C2E24" w:rsidP="003C2E24">
      <w:r>
        <w:t xml:space="preserve">This is the beginning of the next chapter. Place your text in this area and continue until the end. If there are too many chapters in the template, delete them or if you need additional chapters, copy paste as required. </w:t>
      </w:r>
    </w:p>
    <w:p w14:paraId="076E2F72" w14:textId="527FF252" w:rsidR="003C2E24" w:rsidRDefault="003C2E24" w:rsidP="003C2E24">
      <w:r>
        <w:t xml:space="preserve">If you have further questions, contact Alta Graphics. Our regular business hours are </w:t>
      </w:r>
      <w:r w:rsidR="00F65971">
        <w:t xml:space="preserve">Monday - Friday </w:t>
      </w:r>
      <w:r>
        <w:t xml:space="preserve">9:00 until 5:00 PM - EST. </w:t>
      </w:r>
    </w:p>
    <w:p w14:paraId="291ED081" w14:textId="77777777" w:rsidR="003C2E24" w:rsidRDefault="003C2E24" w:rsidP="003C2E24"/>
    <w:p w14:paraId="1E31B627" w14:textId="77777777" w:rsidR="003C2E24" w:rsidRPr="00342A44" w:rsidRDefault="003C2E24" w:rsidP="003C2E24">
      <w:pPr>
        <w:rPr>
          <w:rFonts w:asciiTheme="minorHAnsi" w:hAnsiTheme="minorHAnsi" w:cstheme="minorHAnsi"/>
        </w:rPr>
      </w:pPr>
    </w:p>
    <w:p w14:paraId="35FC79D3" w14:textId="77777777" w:rsidR="00F65971" w:rsidRPr="00342A44" w:rsidRDefault="00F65971" w:rsidP="00F65971">
      <w:pPr>
        <w:rPr>
          <w:rStyle w:val="StyleBold"/>
          <w:rFonts w:asciiTheme="minorHAnsi" w:hAnsiTheme="minorHAnsi" w:cstheme="minorHAnsi"/>
        </w:rPr>
      </w:pPr>
      <w:r w:rsidRPr="00342A44">
        <w:rPr>
          <w:rStyle w:val="StyleBold"/>
          <w:rFonts w:asciiTheme="minorHAnsi" w:hAnsiTheme="minorHAnsi" w:cstheme="minorHAnsi"/>
        </w:rPr>
        <w:t>Phone: 800-</w:t>
      </w:r>
      <w:r>
        <w:rPr>
          <w:rStyle w:val="StyleBold"/>
          <w:rFonts w:asciiTheme="minorHAnsi" w:hAnsiTheme="minorHAnsi" w:cstheme="minorHAnsi"/>
        </w:rPr>
        <w:t>513-7569</w:t>
      </w:r>
    </w:p>
    <w:p w14:paraId="67D69369" w14:textId="77777777" w:rsidR="003C2E24" w:rsidRPr="00342A44" w:rsidRDefault="003C2E24" w:rsidP="003C2E24">
      <w:pPr>
        <w:rPr>
          <w:rStyle w:val="StyleBold"/>
          <w:rFonts w:asciiTheme="minorHAnsi" w:hAnsiTheme="minorHAnsi" w:cstheme="minorHAnsi"/>
        </w:rPr>
      </w:pPr>
      <w:r w:rsidRPr="00342A44">
        <w:rPr>
          <w:rStyle w:val="StyleBold"/>
          <w:rFonts w:asciiTheme="minorHAnsi" w:hAnsiTheme="minorHAnsi" w:cstheme="minorHAnsi"/>
        </w:rPr>
        <w:t xml:space="preserve">Email: </w:t>
      </w:r>
      <w:hyperlink r:id="rId13" w:history="1">
        <w:r w:rsidRPr="00342A44">
          <w:rPr>
            <w:rStyle w:val="Hyperlink"/>
            <w:rFonts w:asciiTheme="minorHAnsi" w:hAnsiTheme="minorHAnsi" w:cstheme="minorHAnsi"/>
            <w:b/>
          </w:rPr>
          <w:t>order@alta-graphics.com</w:t>
        </w:r>
      </w:hyperlink>
    </w:p>
    <w:p w14:paraId="2DE22140" w14:textId="77777777" w:rsidR="003C2E24" w:rsidRPr="00342A44" w:rsidRDefault="003C2E24" w:rsidP="003C2E24">
      <w:pPr>
        <w:rPr>
          <w:rStyle w:val="StyleBold"/>
          <w:rFonts w:asciiTheme="minorHAnsi" w:hAnsiTheme="minorHAnsi" w:cstheme="minorHAnsi"/>
          <w:b w:val="0"/>
          <w:bCs w:val="0"/>
        </w:rPr>
      </w:pPr>
      <w:r w:rsidRPr="00342A44">
        <w:rPr>
          <w:rFonts w:asciiTheme="minorHAnsi" w:hAnsiTheme="minorHAnsi" w:cstheme="minorHAnsi"/>
          <w:b/>
          <w:bCs/>
        </w:rPr>
        <w:t>www.alta-graphics.com</w:t>
      </w:r>
    </w:p>
    <w:p w14:paraId="54D99A25" w14:textId="77777777" w:rsidR="00436CE3" w:rsidRDefault="00436CE3" w:rsidP="00436CE3"/>
    <w:p w14:paraId="3AFB6BE3" w14:textId="77777777" w:rsidR="00436CE3" w:rsidRDefault="00436CE3" w:rsidP="00923B0C"/>
    <w:p w14:paraId="5A66B343" w14:textId="77777777" w:rsidR="00923B0C" w:rsidRDefault="00836320" w:rsidP="00923B0C">
      <w:pPr>
        <w:pStyle w:val="ChapterHeaders"/>
      </w:pPr>
      <w:r>
        <w:br w:type="page"/>
      </w:r>
      <w:r w:rsidR="00923B0C">
        <w:t>Chapter Four</w:t>
      </w:r>
    </w:p>
    <w:p w14:paraId="572262A0" w14:textId="77777777" w:rsidR="003C2E24" w:rsidRDefault="003C2E24" w:rsidP="003C2E24">
      <w:r>
        <w:t xml:space="preserve">This is the beginning of the next chapter. Place your text in this area and continue until the end. If there are too many chapters in the template, delete them or if you need additional chapters, copy paste as required. </w:t>
      </w:r>
    </w:p>
    <w:p w14:paraId="5D2E6DD0" w14:textId="7B214DEE" w:rsidR="003C2E24" w:rsidRDefault="003C2E24" w:rsidP="003C2E24">
      <w:r>
        <w:t xml:space="preserve">If you have further questions, contact Alta Graphics. Our regular business hours are </w:t>
      </w:r>
      <w:r w:rsidR="00F65971">
        <w:t xml:space="preserve">Monday - Friday </w:t>
      </w:r>
      <w:r>
        <w:t xml:space="preserve">9:00 until 5:00 PM - EST. </w:t>
      </w:r>
    </w:p>
    <w:p w14:paraId="5937AEA9" w14:textId="77777777" w:rsidR="003C2E24" w:rsidRDefault="003C2E24" w:rsidP="003C2E24"/>
    <w:p w14:paraId="48346B07" w14:textId="77777777" w:rsidR="003C2E24" w:rsidRPr="00342A44" w:rsidRDefault="003C2E24" w:rsidP="003C2E24">
      <w:pPr>
        <w:rPr>
          <w:rFonts w:asciiTheme="minorHAnsi" w:hAnsiTheme="minorHAnsi" w:cstheme="minorHAnsi"/>
        </w:rPr>
      </w:pPr>
    </w:p>
    <w:p w14:paraId="31DA585D" w14:textId="77777777" w:rsidR="00F65971" w:rsidRPr="00342A44" w:rsidRDefault="00F65971" w:rsidP="00F65971">
      <w:pPr>
        <w:rPr>
          <w:rStyle w:val="StyleBold"/>
          <w:rFonts w:asciiTheme="minorHAnsi" w:hAnsiTheme="minorHAnsi" w:cstheme="minorHAnsi"/>
        </w:rPr>
      </w:pPr>
      <w:r w:rsidRPr="00342A44">
        <w:rPr>
          <w:rStyle w:val="StyleBold"/>
          <w:rFonts w:asciiTheme="minorHAnsi" w:hAnsiTheme="minorHAnsi" w:cstheme="minorHAnsi"/>
        </w:rPr>
        <w:t>Phone: 800-</w:t>
      </w:r>
      <w:r>
        <w:rPr>
          <w:rStyle w:val="StyleBold"/>
          <w:rFonts w:asciiTheme="minorHAnsi" w:hAnsiTheme="minorHAnsi" w:cstheme="minorHAnsi"/>
        </w:rPr>
        <w:t>513-7569</w:t>
      </w:r>
    </w:p>
    <w:p w14:paraId="3698C79D" w14:textId="77777777" w:rsidR="003C2E24" w:rsidRPr="00342A44" w:rsidRDefault="003C2E24" w:rsidP="003C2E24">
      <w:pPr>
        <w:rPr>
          <w:rStyle w:val="StyleBold"/>
          <w:rFonts w:asciiTheme="minorHAnsi" w:hAnsiTheme="minorHAnsi" w:cstheme="minorHAnsi"/>
        </w:rPr>
      </w:pPr>
      <w:r w:rsidRPr="00342A44">
        <w:rPr>
          <w:rStyle w:val="StyleBold"/>
          <w:rFonts w:asciiTheme="minorHAnsi" w:hAnsiTheme="minorHAnsi" w:cstheme="minorHAnsi"/>
        </w:rPr>
        <w:t xml:space="preserve">Email: </w:t>
      </w:r>
      <w:hyperlink r:id="rId14" w:history="1">
        <w:r w:rsidRPr="00342A44">
          <w:rPr>
            <w:rStyle w:val="Hyperlink"/>
            <w:rFonts w:asciiTheme="minorHAnsi" w:hAnsiTheme="minorHAnsi" w:cstheme="minorHAnsi"/>
            <w:b/>
          </w:rPr>
          <w:t>order@alta-graphics.com</w:t>
        </w:r>
      </w:hyperlink>
    </w:p>
    <w:p w14:paraId="1E2EA0DD" w14:textId="77777777" w:rsidR="003C2E24" w:rsidRPr="00342A44" w:rsidRDefault="003C2E24" w:rsidP="003C2E24">
      <w:pPr>
        <w:rPr>
          <w:rStyle w:val="StyleBold"/>
          <w:rFonts w:asciiTheme="minorHAnsi" w:hAnsiTheme="minorHAnsi" w:cstheme="minorHAnsi"/>
          <w:b w:val="0"/>
          <w:bCs w:val="0"/>
        </w:rPr>
      </w:pPr>
      <w:r w:rsidRPr="00342A44">
        <w:rPr>
          <w:rFonts w:asciiTheme="minorHAnsi" w:hAnsiTheme="minorHAnsi" w:cstheme="minorHAnsi"/>
          <w:b/>
          <w:bCs/>
        </w:rPr>
        <w:t>www.alta-graphics.com</w:t>
      </w:r>
    </w:p>
    <w:p w14:paraId="0E54502B" w14:textId="77777777" w:rsidR="00436CE3" w:rsidRDefault="00436CE3" w:rsidP="00436CE3"/>
    <w:p w14:paraId="5394431C" w14:textId="77777777" w:rsidR="00436CE3" w:rsidRDefault="00436CE3" w:rsidP="00923B0C"/>
    <w:p w14:paraId="470F11D2" w14:textId="77777777" w:rsidR="003C2E24" w:rsidRDefault="00836320" w:rsidP="003C2E24">
      <w:r>
        <w:br w:type="page"/>
      </w:r>
      <w:r w:rsidR="003C2E24">
        <w:t xml:space="preserve">This is the beginning of the next chapter. Place your text in this area and continue until the end. If there are too many chapters in the template, delete them or if you need additional chapters, copy paste as required. </w:t>
      </w:r>
    </w:p>
    <w:p w14:paraId="282B8952" w14:textId="696515A5" w:rsidR="003C2E24" w:rsidRDefault="003C2E24" w:rsidP="003C2E24">
      <w:r>
        <w:t xml:space="preserve">If you have further questions, contact Alta Graphics. Our regular business hours are </w:t>
      </w:r>
      <w:r w:rsidR="00F65971">
        <w:t xml:space="preserve">Monday - Friday </w:t>
      </w:r>
      <w:r>
        <w:t xml:space="preserve">9:00 until 5:00 PM - EST. </w:t>
      </w:r>
    </w:p>
    <w:p w14:paraId="293FD513" w14:textId="77777777" w:rsidR="003C2E24" w:rsidRDefault="003C2E24" w:rsidP="003C2E24"/>
    <w:p w14:paraId="10DDFBEB" w14:textId="77777777" w:rsidR="003C2E24" w:rsidRPr="00342A44" w:rsidRDefault="003C2E24" w:rsidP="003C2E24">
      <w:pPr>
        <w:rPr>
          <w:rFonts w:asciiTheme="minorHAnsi" w:hAnsiTheme="minorHAnsi" w:cstheme="minorHAnsi"/>
        </w:rPr>
      </w:pPr>
    </w:p>
    <w:p w14:paraId="207CB0EB" w14:textId="77777777" w:rsidR="00F65971" w:rsidRPr="00342A44" w:rsidRDefault="00F65971" w:rsidP="00F65971">
      <w:pPr>
        <w:rPr>
          <w:rStyle w:val="StyleBold"/>
          <w:rFonts w:asciiTheme="minorHAnsi" w:hAnsiTheme="minorHAnsi" w:cstheme="minorHAnsi"/>
        </w:rPr>
      </w:pPr>
      <w:r w:rsidRPr="00342A44">
        <w:rPr>
          <w:rStyle w:val="StyleBold"/>
          <w:rFonts w:asciiTheme="minorHAnsi" w:hAnsiTheme="minorHAnsi" w:cstheme="minorHAnsi"/>
        </w:rPr>
        <w:t>Phone: 800-</w:t>
      </w:r>
      <w:r>
        <w:rPr>
          <w:rStyle w:val="StyleBold"/>
          <w:rFonts w:asciiTheme="minorHAnsi" w:hAnsiTheme="minorHAnsi" w:cstheme="minorHAnsi"/>
        </w:rPr>
        <w:t>513-7569</w:t>
      </w:r>
    </w:p>
    <w:p w14:paraId="7E0FC9D2" w14:textId="77777777" w:rsidR="003C2E24" w:rsidRPr="00342A44" w:rsidRDefault="003C2E24" w:rsidP="003C2E24">
      <w:pPr>
        <w:rPr>
          <w:rStyle w:val="StyleBold"/>
          <w:rFonts w:asciiTheme="minorHAnsi" w:hAnsiTheme="minorHAnsi" w:cstheme="minorHAnsi"/>
        </w:rPr>
      </w:pPr>
      <w:r w:rsidRPr="00342A44">
        <w:rPr>
          <w:rStyle w:val="StyleBold"/>
          <w:rFonts w:asciiTheme="minorHAnsi" w:hAnsiTheme="minorHAnsi" w:cstheme="minorHAnsi"/>
        </w:rPr>
        <w:t xml:space="preserve">Email: </w:t>
      </w:r>
      <w:hyperlink r:id="rId15" w:history="1">
        <w:r w:rsidRPr="00342A44">
          <w:rPr>
            <w:rStyle w:val="Hyperlink"/>
            <w:rFonts w:asciiTheme="minorHAnsi" w:hAnsiTheme="minorHAnsi" w:cstheme="minorHAnsi"/>
            <w:b/>
          </w:rPr>
          <w:t>order@alta-graphics.com</w:t>
        </w:r>
      </w:hyperlink>
    </w:p>
    <w:p w14:paraId="3EBE6DD5" w14:textId="77777777" w:rsidR="003C2E24" w:rsidRPr="00342A44" w:rsidRDefault="003C2E24" w:rsidP="003C2E24">
      <w:pPr>
        <w:rPr>
          <w:rStyle w:val="StyleBold"/>
          <w:rFonts w:asciiTheme="minorHAnsi" w:hAnsiTheme="minorHAnsi" w:cstheme="minorHAnsi"/>
          <w:b w:val="0"/>
          <w:bCs w:val="0"/>
        </w:rPr>
      </w:pPr>
      <w:r w:rsidRPr="00342A44">
        <w:rPr>
          <w:rFonts w:asciiTheme="minorHAnsi" w:hAnsiTheme="minorHAnsi" w:cstheme="minorHAnsi"/>
          <w:b/>
          <w:bCs/>
        </w:rPr>
        <w:t>www.alta-graphics.com</w:t>
      </w:r>
    </w:p>
    <w:p w14:paraId="536E9013" w14:textId="7DDDF50E" w:rsidR="00436CE3" w:rsidRDefault="00436CE3" w:rsidP="003C2E24">
      <w:pPr>
        <w:pStyle w:val="ChapterHeaders"/>
      </w:pPr>
    </w:p>
    <w:p w14:paraId="539A1D57" w14:textId="77777777" w:rsidR="00436CE3" w:rsidRDefault="00436CE3" w:rsidP="00923B0C"/>
    <w:p w14:paraId="5A6476C9" w14:textId="77777777" w:rsidR="00923B0C" w:rsidRDefault="00836320" w:rsidP="00923B0C">
      <w:pPr>
        <w:pStyle w:val="ChapterHeaders"/>
      </w:pPr>
      <w:r>
        <w:br w:type="page"/>
      </w:r>
      <w:r w:rsidR="00923B0C">
        <w:t>Chapter Six</w:t>
      </w:r>
    </w:p>
    <w:p w14:paraId="2A8857A0" w14:textId="77777777" w:rsidR="003C2E24" w:rsidRDefault="003C2E24" w:rsidP="003C2E24">
      <w:r>
        <w:t xml:space="preserve">This is the beginning of the next chapter. Place your text in this area and continue until the end. If there are too many chapters in the template, delete them or if you need additional chapters, copy paste as required. </w:t>
      </w:r>
    </w:p>
    <w:p w14:paraId="4B966765" w14:textId="17E649CE" w:rsidR="003C2E24" w:rsidRDefault="003C2E24" w:rsidP="003C2E24">
      <w:r>
        <w:t xml:space="preserve">If you have further questions, contact Alta Graphics. Our regular business hours are </w:t>
      </w:r>
      <w:r w:rsidR="00F65971">
        <w:t xml:space="preserve">Monday - Friday </w:t>
      </w:r>
      <w:r>
        <w:t xml:space="preserve">9:00 until 5:00 PM - EST. </w:t>
      </w:r>
    </w:p>
    <w:p w14:paraId="64097876" w14:textId="77777777" w:rsidR="003C2E24" w:rsidRDefault="003C2E24" w:rsidP="003C2E24"/>
    <w:p w14:paraId="5A5F40D9" w14:textId="77777777" w:rsidR="003C2E24" w:rsidRPr="00342A44" w:rsidRDefault="003C2E24" w:rsidP="003C2E24">
      <w:pPr>
        <w:rPr>
          <w:rFonts w:asciiTheme="minorHAnsi" w:hAnsiTheme="minorHAnsi" w:cstheme="minorHAnsi"/>
        </w:rPr>
      </w:pPr>
    </w:p>
    <w:p w14:paraId="6A9BE5A2" w14:textId="77777777" w:rsidR="00F65971" w:rsidRPr="00342A44" w:rsidRDefault="00F65971" w:rsidP="00F65971">
      <w:pPr>
        <w:rPr>
          <w:rStyle w:val="StyleBold"/>
          <w:rFonts w:asciiTheme="minorHAnsi" w:hAnsiTheme="minorHAnsi" w:cstheme="minorHAnsi"/>
        </w:rPr>
      </w:pPr>
      <w:r w:rsidRPr="00342A44">
        <w:rPr>
          <w:rStyle w:val="StyleBold"/>
          <w:rFonts w:asciiTheme="minorHAnsi" w:hAnsiTheme="minorHAnsi" w:cstheme="minorHAnsi"/>
        </w:rPr>
        <w:t>Phone: 800-</w:t>
      </w:r>
      <w:r>
        <w:rPr>
          <w:rStyle w:val="StyleBold"/>
          <w:rFonts w:asciiTheme="minorHAnsi" w:hAnsiTheme="minorHAnsi" w:cstheme="minorHAnsi"/>
        </w:rPr>
        <w:t>513-7569</w:t>
      </w:r>
    </w:p>
    <w:p w14:paraId="41B54F15" w14:textId="77777777" w:rsidR="003C2E24" w:rsidRPr="00342A44" w:rsidRDefault="003C2E24" w:rsidP="003C2E24">
      <w:pPr>
        <w:rPr>
          <w:rStyle w:val="StyleBold"/>
          <w:rFonts w:asciiTheme="minorHAnsi" w:hAnsiTheme="minorHAnsi" w:cstheme="minorHAnsi"/>
        </w:rPr>
      </w:pPr>
      <w:r w:rsidRPr="00342A44">
        <w:rPr>
          <w:rStyle w:val="StyleBold"/>
          <w:rFonts w:asciiTheme="minorHAnsi" w:hAnsiTheme="minorHAnsi" w:cstheme="minorHAnsi"/>
        </w:rPr>
        <w:t xml:space="preserve">Email: </w:t>
      </w:r>
      <w:hyperlink r:id="rId16" w:history="1">
        <w:r w:rsidRPr="00342A44">
          <w:rPr>
            <w:rStyle w:val="Hyperlink"/>
            <w:rFonts w:asciiTheme="minorHAnsi" w:hAnsiTheme="minorHAnsi" w:cstheme="minorHAnsi"/>
            <w:b/>
          </w:rPr>
          <w:t>order@alta-graphics.com</w:t>
        </w:r>
      </w:hyperlink>
    </w:p>
    <w:p w14:paraId="63A7AE1F" w14:textId="77777777" w:rsidR="003C2E24" w:rsidRPr="00342A44" w:rsidRDefault="003C2E24" w:rsidP="003C2E24">
      <w:pPr>
        <w:rPr>
          <w:rStyle w:val="StyleBold"/>
          <w:rFonts w:asciiTheme="minorHAnsi" w:hAnsiTheme="minorHAnsi" w:cstheme="minorHAnsi"/>
          <w:b w:val="0"/>
          <w:bCs w:val="0"/>
        </w:rPr>
      </w:pPr>
      <w:r w:rsidRPr="00342A44">
        <w:rPr>
          <w:rFonts w:asciiTheme="minorHAnsi" w:hAnsiTheme="minorHAnsi" w:cstheme="minorHAnsi"/>
          <w:b/>
          <w:bCs/>
        </w:rPr>
        <w:t>www.alta-graphics.com</w:t>
      </w:r>
    </w:p>
    <w:p w14:paraId="2027D4B2" w14:textId="77777777" w:rsidR="00436CE3" w:rsidRDefault="00436CE3" w:rsidP="00436CE3"/>
    <w:p w14:paraId="33177839" w14:textId="77777777" w:rsidR="00436CE3" w:rsidRDefault="00436CE3" w:rsidP="00923B0C"/>
    <w:p w14:paraId="266BE818" w14:textId="77777777" w:rsidR="00923B0C" w:rsidRDefault="00836320" w:rsidP="00923B0C">
      <w:pPr>
        <w:pStyle w:val="ChapterHeaders"/>
      </w:pPr>
      <w:r>
        <w:br w:type="page"/>
      </w:r>
      <w:r w:rsidR="00923B0C">
        <w:t>Chapter Seven</w:t>
      </w:r>
    </w:p>
    <w:p w14:paraId="32CFBEC5" w14:textId="77777777" w:rsidR="003C2E24" w:rsidRDefault="003C2E24" w:rsidP="003C2E24">
      <w:r>
        <w:t xml:space="preserve">This is the beginning of the next chapter. Place your text in this area and continue until the end. If there are too many chapters in the template, delete them or if you need additional chapters, copy paste as required. </w:t>
      </w:r>
    </w:p>
    <w:p w14:paraId="66D6476F" w14:textId="319D7A9B" w:rsidR="003C2E24" w:rsidRDefault="003C2E24" w:rsidP="003C2E24">
      <w:r>
        <w:t xml:space="preserve">If you have further questions, contact Alta Graphics. Our regular business hours are </w:t>
      </w:r>
      <w:r w:rsidR="00F65971">
        <w:t xml:space="preserve">Monday - Friday </w:t>
      </w:r>
      <w:r>
        <w:t xml:space="preserve">9:00 until 5:00 PM - EST. </w:t>
      </w:r>
    </w:p>
    <w:p w14:paraId="457F4C2F" w14:textId="77777777" w:rsidR="003C2E24" w:rsidRDefault="003C2E24" w:rsidP="003C2E24"/>
    <w:p w14:paraId="3F9A7F44" w14:textId="77777777" w:rsidR="003C2E24" w:rsidRPr="00342A44" w:rsidRDefault="003C2E24" w:rsidP="003C2E24">
      <w:pPr>
        <w:rPr>
          <w:rFonts w:asciiTheme="minorHAnsi" w:hAnsiTheme="minorHAnsi" w:cstheme="minorHAnsi"/>
        </w:rPr>
      </w:pPr>
    </w:p>
    <w:p w14:paraId="79C575E1" w14:textId="77777777" w:rsidR="00F65971" w:rsidRPr="00342A44" w:rsidRDefault="00F65971" w:rsidP="00F65971">
      <w:pPr>
        <w:rPr>
          <w:rStyle w:val="StyleBold"/>
          <w:rFonts w:asciiTheme="minorHAnsi" w:hAnsiTheme="minorHAnsi" w:cstheme="minorHAnsi"/>
        </w:rPr>
      </w:pPr>
      <w:r w:rsidRPr="00342A44">
        <w:rPr>
          <w:rStyle w:val="StyleBold"/>
          <w:rFonts w:asciiTheme="minorHAnsi" w:hAnsiTheme="minorHAnsi" w:cstheme="minorHAnsi"/>
        </w:rPr>
        <w:t>Phone: 800-</w:t>
      </w:r>
      <w:r>
        <w:rPr>
          <w:rStyle w:val="StyleBold"/>
          <w:rFonts w:asciiTheme="minorHAnsi" w:hAnsiTheme="minorHAnsi" w:cstheme="minorHAnsi"/>
        </w:rPr>
        <w:t>513-7569</w:t>
      </w:r>
    </w:p>
    <w:p w14:paraId="1DD96D02" w14:textId="77777777" w:rsidR="003C2E24" w:rsidRPr="00342A44" w:rsidRDefault="003C2E24" w:rsidP="003C2E24">
      <w:pPr>
        <w:rPr>
          <w:rStyle w:val="StyleBold"/>
          <w:rFonts w:asciiTheme="minorHAnsi" w:hAnsiTheme="minorHAnsi" w:cstheme="minorHAnsi"/>
        </w:rPr>
      </w:pPr>
      <w:r w:rsidRPr="00342A44">
        <w:rPr>
          <w:rStyle w:val="StyleBold"/>
          <w:rFonts w:asciiTheme="minorHAnsi" w:hAnsiTheme="minorHAnsi" w:cstheme="minorHAnsi"/>
        </w:rPr>
        <w:t xml:space="preserve">Email: </w:t>
      </w:r>
      <w:hyperlink r:id="rId17" w:history="1">
        <w:r w:rsidRPr="00342A44">
          <w:rPr>
            <w:rStyle w:val="Hyperlink"/>
            <w:rFonts w:asciiTheme="minorHAnsi" w:hAnsiTheme="minorHAnsi" w:cstheme="minorHAnsi"/>
            <w:b/>
          </w:rPr>
          <w:t>order@alta-graphics.com</w:t>
        </w:r>
      </w:hyperlink>
    </w:p>
    <w:p w14:paraId="3937ABB6" w14:textId="77777777" w:rsidR="003C2E24" w:rsidRPr="00342A44" w:rsidRDefault="003C2E24" w:rsidP="003C2E24">
      <w:pPr>
        <w:rPr>
          <w:rStyle w:val="StyleBold"/>
          <w:rFonts w:asciiTheme="minorHAnsi" w:hAnsiTheme="minorHAnsi" w:cstheme="minorHAnsi"/>
          <w:b w:val="0"/>
          <w:bCs w:val="0"/>
        </w:rPr>
      </w:pPr>
      <w:r w:rsidRPr="00342A44">
        <w:rPr>
          <w:rFonts w:asciiTheme="minorHAnsi" w:hAnsiTheme="minorHAnsi" w:cstheme="minorHAnsi"/>
          <w:b/>
          <w:bCs/>
        </w:rPr>
        <w:t>www.alta-graphics.com</w:t>
      </w:r>
    </w:p>
    <w:p w14:paraId="2D2B87C1" w14:textId="77777777" w:rsidR="00436CE3" w:rsidRDefault="00436CE3" w:rsidP="00436CE3"/>
    <w:p w14:paraId="7A03B0E1" w14:textId="77777777" w:rsidR="00436CE3" w:rsidRDefault="00436CE3" w:rsidP="00923B0C"/>
    <w:p w14:paraId="065365B3" w14:textId="77777777" w:rsidR="003C2E24" w:rsidRDefault="00836320" w:rsidP="003C2E24">
      <w:r>
        <w:br w:type="page"/>
      </w:r>
      <w:r w:rsidR="003C2E24">
        <w:t xml:space="preserve">This is the beginning of the next chapter. Place your text in this area and continue until the end. If there are too many chapters in the template, delete them or if you need additional chapters, copy paste as required. </w:t>
      </w:r>
    </w:p>
    <w:p w14:paraId="48713BB3" w14:textId="0C89B7C3" w:rsidR="003C2E24" w:rsidRDefault="003C2E24" w:rsidP="003C2E24">
      <w:r>
        <w:t xml:space="preserve">If you have further questions, contact Alta Graphics. Our regular business hours are </w:t>
      </w:r>
      <w:r w:rsidR="00F65971">
        <w:t xml:space="preserve">Monday - Friday </w:t>
      </w:r>
      <w:r>
        <w:t xml:space="preserve">9:00 until 5:00 PM - EST. </w:t>
      </w:r>
    </w:p>
    <w:p w14:paraId="3B0C1A4B" w14:textId="77777777" w:rsidR="003C2E24" w:rsidRDefault="003C2E24" w:rsidP="003C2E24"/>
    <w:p w14:paraId="5A598809" w14:textId="77777777" w:rsidR="003C2E24" w:rsidRPr="00342A44" w:rsidRDefault="003C2E24" w:rsidP="003C2E24">
      <w:pPr>
        <w:rPr>
          <w:rFonts w:asciiTheme="minorHAnsi" w:hAnsiTheme="minorHAnsi" w:cstheme="minorHAnsi"/>
        </w:rPr>
      </w:pPr>
    </w:p>
    <w:p w14:paraId="27482683" w14:textId="77777777" w:rsidR="00F65971" w:rsidRPr="00342A44" w:rsidRDefault="00F65971" w:rsidP="00F65971">
      <w:pPr>
        <w:rPr>
          <w:rStyle w:val="StyleBold"/>
          <w:rFonts w:asciiTheme="minorHAnsi" w:hAnsiTheme="minorHAnsi" w:cstheme="minorHAnsi"/>
        </w:rPr>
      </w:pPr>
      <w:r w:rsidRPr="00342A44">
        <w:rPr>
          <w:rStyle w:val="StyleBold"/>
          <w:rFonts w:asciiTheme="minorHAnsi" w:hAnsiTheme="minorHAnsi" w:cstheme="minorHAnsi"/>
        </w:rPr>
        <w:t>Phone: 800-</w:t>
      </w:r>
      <w:r>
        <w:rPr>
          <w:rStyle w:val="StyleBold"/>
          <w:rFonts w:asciiTheme="minorHAnsi" w:hAnsiTheme="minorHAnsi" w:cstheme="minorHAnsi"/>
        </w:rPr>
        <w:t>513-7569</w:t>
      </w:r>
    </w:p>
    <w:p w14:paraId="0DE6A2AE" w14:textId="77777777" w:rsidR="003C2E24" w:rsidRPr="00342A44" w:rsidRDefault="003C2E24" w:rsidP="003C2E24">
      <w:pPr>
        <w:rPr>
          <w:rStyle w:val="StyleBold"/>
          <w:rFonts w:asciiTheme="minorHAnsi" w:hAnsiTheme="minorHAnsi" w:cstheme="minorHAnsi"/>
        </w:rPr>
      </w:pPr>
      <w:r w:rsidRPr="00342A44">
        <w:rPr>
          <w:rStyle w:val="StyleBold"/>
          <w:rFonts w:asciiTheme="minorHAnsi" w:hAnsiTheme="minorHAnsi" w:cstheme="minorHAnsi"/>
        </w:rPr>
        <w:t xml:space="preserve">Email: </w:t>
      </w:r>
      <w:hyperlink r:id="rId18" w:history="1">
        <w:r w:rsidRPr="00342A44">
          <w:rPr>
            <w:rStyle w:val="Hyperlink"/>
            <w:rFonts w:asciiTheme="minorHAnsi" w:hAnsiTheme="minorHAnsi" w:cstheme="minorHAnsi"/>
            <w:b/>
          </w:rPr>
          <w:t>order@alta-graphics.com</w:t>
        </w:r>
      </w:hyperlink>
    </w:p>
    <w:p w14:paraId="63FBB630" w14:textId="77777777" w:rsidR="003C2E24" w:rsidRPr="00342A44" w:rsidRDefault="003C2E24" w:rsidP="003C2E24">
      <w:pPr>
        <w:rPr>
          <w:rStyle w:val="StyleBold"/>
          <w:rFonts w:asciiTheme="minorHAnsi" w:hAnsiTheme="minorHAnsi" w:cstheme="minorHAnsi"/>
          <w:b w:val="0"/>
          <w:bCs w:val="0"/>
        </w:rPr>
      </w:pPr>
      <w:r w:rsidRPr="00342A44">
        <w:rPr>
          <w:rFonts w:asciiTheme="minorHAnsi" w:hAnsiTheme="minorHAnsi" w:cstheme="minorHAnsi"/>
          <w:b/>
          <w:bCs/>
        </w:rPr>
        <w:t>www.alta-graphics.com</w:t>
      </w:r>
    </w:p>
    <w:p w14:paraId="30F3DF84" w14:textId="27C3319F" w:rsidR="00436CE3" w:rsidRDefault="00436CE3" w:rsidP="003C2E24">
      <w:pPr>
        <w:pStyle w:val="ChapterHeaders"/>
      </w:pPr>
    </w:p>
    <w:p w14:paraId="16D29FB3" w14:textId="77777777" w:rsidR="00436CE3" w:rsidRDefault="00436CE3" w:rsidP="00923B0C"/>
    <w:p w14:paraId="10485DAF" w14:textId="77777777" w:rsidR="003C2E24" w:rsidRDefault="00836320" w:rsidP="003C2E24">
      <w:r>
        <w:br w:type="page"/>
      </w:r>
      <w:r w:rsidR="003C2E24">
        <w:t xml:space="preserve">This is the beginning of the next chapter. Place your text in this area and continue until the end. If there are too many chapters in the template, delete them or if you need additional chapters, copy paste as required. </w:t>
      </w:r>
    </w:p>
    <w:p w14:paraId="433EC93B" w14:textId="3E5B39D3" w:rsidR="003C2E24" w:rsidRDefault="003C2E24" w:rsidP="003C2E24">
      <w:r>
        <w:t xml:space="preserve">If you have further questions, contact Alta Graphics. Our regular business hours are </w:t>
      </w:r>
      <w:r w:rsidR="00F65971">
        <w:t xml:space="preserve">Monday - Friday </w:t>
      </w:r>
      <w:r>
        <w:t xml:space="preserve">9:00 until 5:00 PM - EST. </w:t>
      </w:r>
    </w:p>
    <w:p w14:paraId="5ABAC149" w14:textId="77777777" w:rsidR="003C2E24" w:rsidRDefault="003C2E24" w:rsidP="003C2E24"/>
    <w:p w14:paraId="4995FA17" w14:textId="77777777" w:rsidR="003C2E24" w:rsidRPr="00342A44" w:rsidRDefault="003C2E24" w:rsidP="003C2E24">
      <w:pPr>
        <w:rPr>
          <w:rFonts w:asciiTheme="minorHAnsi" w:hAnsiTheme="minorHAnsi" w:cstheme="minorHAnsi"/>
        </w:rPr>
      </w:pPr>
    </w:p>
    <w:p w14:paraId="15FA271D" w14:textId="77777777" w:rsidR="00F65971" w:rsidRPr="00342A44" w:rsidRDefault="00F65971" w:rsidP="00F65971">
      <w:pPr>
        <w:rPr>
          <w:rStyle w:val="StyleBold"/>
          <w:rFonts w:asciiTheme="minorHAnsi" w:hAnsiTheme="minorHAnsi" w:cstheme="minorHAnsi"/>
        </w:rPr>
      </w:pPr>
      <w:r w:rsidRPr="00342A44">
        <w:rPr>
          <w:rStyle w:val="StyleBold"/>
          <w:rFonts w:asciiTheme="minorHAnsi" w:hAnsiTheme="minorHAnsi" w:cstheme="minorHAnsi"/>
        </w:rPr>
        <w:t>Phone: 800-</w:t>
      </w:r>
      <w:r>
        <w:rPr>
          <w:rStyle w:val="StyleBold"/>
          <w:rFonts w:asciiTheme="minorHAnsi" w:hAnsiTheme="minorHAnsi" w:cstheme="minorHAnsi"/>
        </w:rPr>
        <w:t>513-7569</w:t>
      </w:r>
    </w:p>
    <w:p w14:paraId="62BD88C6" w14:textId="77777777" w:rsidR="003C2E24" w:rsidRPr="00342A44" w:rsidRDefault="003C2E24" w:rsidP="003C2E24">
      <w:pPr>
        <w:rPr>
          <w:rStyle w:val="StyleBold"/>
          <w:rFonts w:asciiTheme="minorHAnsi" w:hAnsiTheme="minorHAnsi" w:cstheme="minorHAnsi"/>
        </w:rPr>
      </w:pPr>
      <w:r w:rsidRPr="00342A44">
        <w:rPr>
          <w:rStyle w:val="StyleBold"/>
          <w:rFonts w:asciiTheme="minorHAnsi" w:hAnsiTheme="minorHAnsi" w:cstheme="minorHAnsi"/>
        </w:rPr>
        <w:t xml:space="preserve">Email: </w:t>
      </w:r>
      <w:hyperlink r:id="rId19" w:history="1">
        <w:r w:rsidRPr="00342A44">
          <w:rPr>
            <w:rStyle w:val="Hyperlink"/>
            <w:rFonts w:asciiTheme="minorHAnsi" w:hAnsiTheme="minorHAnsi" w:cstheme="minorHAnsi"/>
            <w:b/>
          </w:rPr>
          <w:t>order@alta-graphics.com</w:t>
        </w:r>
      </w:hyperlink>
    </w:p>
    <w:p w14:paraId="1C34F317" w14:textId="77777777" w:rsidR="003C2E24" w:rsidRPr="00342A44" w:rsidRDefault="003C2E24" w:rsidP="003C2E24">
      <w:pPr>
        <w:rPr>
          <w:rStyle w:val="StyleBold"/>
          <w:rFonts w:asciiTheme="minorHAnsi" w:hAnsiTheme="minorHAnsi" w:cstheme="minorHAnsi"/>
          <w:b w:val="0"/>
          <w:bCs w:val="0"/>
        </w:rPr>
      </w:pPr>
      <w:r w:rsidRPr="00342A44">
        <w:rPr>
          <w:rFonts w:asciiTheme="minorHAnsi" w:hAnsiTheme="minorHAnsi" w:cstheme="minorHAnsi"/>
          <w:b/>
          <w:bCs/>
        </w:rPr>
        <w:t>www.alta-graphics.com</w:t>
      </w:r>
    </w:p>
    <w:p w14:paraId="3268684A" w14:textId="4A894C7E" w:rsidR="00436CE3" w:rsidRDefault="00436CE3" w:rsidP="003C2E24">
      <w:pPr>
        <w:pStyle w:val="ChapterHeaders"/>
      </w:pPr>
    </w:p>
    <w:p w14:paraId="6A75B14D" w14:textId="77777777" w:rsidR="00436CE3" w:rsidRDefault="00436CE3" w:rsidP="00923B0C"/>
    <w:p w14:paraId="63700BC9" w14:textId="77777777" w:rsidR="003C2E24" w:rsidRDefault="00836320" w:rsidP="003C2E24">
      <w:r>
        <w:br w:type="page"/>
      </w:r>
      <w:r w:rsidR="003C2E24">
        <w:t xml:space="preserve">This is the beginning of the next chapter. Place your text in this area and continue until the end. If there are too many chapters in the template, delete them or if you need additional chapters, copy paste as required. </w:t>
      </w:r>
    </w:p>
    <w:p w14:paraId="5C8106D8" w14:textId="6ADE9021" w:rsidR="003C2E24" w:rsidRDefault="003C2E24" w:rsidP="003C2E24">
      <w:r>
        <w:t xml:space="preserve">If you have further questions, contact Alta Graphics. Our regular business hours are </w:t>
      </w:r>
      <w:r w:rsidR="00F65971">
        <w:t xml:space="preserve">Monday - Friday </w:t>
      </w:r>
      <w:r>
        <w:t xml:space="preserve">9:00 until 5:00 PM - EST. </w:t>
      </w:r>
    </w:p>
    <w:p w14:paraId="5CF06ABA" w14:textId="77777777" w:rsidR="003C2E24" w:rsidRDefault="003C2E24" w:rsidP="003C2E24"/>
    <w:p w14:paraId="0E3B4EBF" w14:textId="77777777" w:rsidR="003C2E24" w:rsidRPr="00342A44" w:rsidRDefault="003C2E24" w:rsidP="003C2E24">
      <w:pPr>
        <w:rPr>
          <w:rFonts w:asciiTheme="minorHAnsi" w:hAnsiTheme="minorHAnsi" w:cstheme="minorHAnsi"/>
        </w:rPr>
      </w:pPr>
    </w:p>
    <w:p w14:paraId="38BB4DDD" w14:textId="77777777" w:rsidR="00F65971" w:rsidRPr="00342A44" w:rsidRDefault="00F65971" w:rsidP="00F65971">
      <w:pPr>
        <w:rPr>
          <w:rStyle w:val="StyleBold"/>
          <w:rFonts w:asciiTheme="minorHAnsi" w:hAnsiTheme="minorHAnsi" w:cstheme="minorHAnsi"/>
        </w:rPr>
      </w:pPr>
      <w:r w:rsidRPr="00342A44">
        <w:rPr>
          <w:rStyle w:val="StyleBold"/>
          <w:rFonts w:asciiTheme="minorHAnsi" w:hAnsiTheme="minorHAnsi" w:cstheme="minorHAnsi"/>
        </w:rPr>
        <w:t>Phone: 800-</w:t>
      </w:r>
      <w:r>
        <w:rPr>
          <w:rStyle w:val="StyleBold"/>
          <w:rFonts w:asciiTheme="minorHAnsi" w:hAnsiTheme="minorHAnsi" w:cstheme="minorHAnsi"/>
        </w:rPr>
        <w:t>513-7569</w:t>
      </w:r>
    </w:p>
    <w:p w14:paraId="40806F1B" w14:textId="77777777" w:rsidR="003C2E24" w:rsidRPr="00342A44" w:rsidRDefault="003C2E24" w:rsidP="003C2E24">
      <w:pPr>
        <w:rPr>
          <w:rStyle w:val="StyleBold"/>
          <w:rFonts w:asciiTheme="minorHAnsi" w:hAnsiTheme="minorHAnsi" w:cstheme="minorHAnsi"/>
        </w:rPr>
      </w:pPr>
      <w:r w:rsidRPr="00342A44">
        <w:rPr>
          <w:rStyle w:val="StyleBold"/>
          <w:rFonts w:asciiTheme="minorHAnsi" w:hAnsiTheme="minorHAnsi" w:cstheme="minorHAnsi"/>
        </w:rPr>
        <w:t xml:space="preserve">Email: </w:t>
      </w:r>
      <w:hyperlink r:id="rId20" w:history="1">
        <w:r w:rsidRPr="00342A44">
          <w:rPr>
            <w:rStyle w:val="Hyperlink"/>
            <w:rFonts w:asciiTheme="minorHAnsi" w:hAnsiTheme="minorHAnsi" w:cstheme="minorHAnsi"/>
            <w:b/>
          </w:rPr>
          <w:t>order@alta-graphics.com</w:t>
        </w:r>
      </w:hyperlink>
    </w:p>
    <w:p w14:paraId="1A3340F8" w14:textId="77777777" w:rsidR="003C2E24" w:rsidRPr="00342A44" w:rsidRDefault="003C2E24" w:rsidP="003C2E24">
      <w:pPr>
        <w:rPr>
          <w:rStyle w:val="StyleBold"/>
          <w:rFonts w:asciiTheme="minorHAnsi" w:hAnsiTheme="minorHAnsi" w:cstheme="minorHAnsi"/>
          <w:b w:val="0"/>
          <w:bCs w:val="0"/>
        </w:rPr>
      </w:pPr>
      <w:r w:rsidRPr="00342A44">
        <w:rPr>
          <w:rFonts w:asciiTheme="minorHAnsi" w:hAnsiTheme="minorHAnsi" w:cstheme="minorHAnsi"/>
          <w:b/>
          <w:bCs/>
        </w:rPr>
        <w:t>www.alta-graphics.com</w:t>
      </w:r>
    </w:p>
    <w:p w14:paraId="69542AC9" w14:textId="365E870F" w:rsidR="00436CE3" w:rsidRDefault="00436CE3" w:rsidP="003C2E24">
      <w:pPr>
        <w:pStyle w:val="ChapterHeaders"/>
      </w:pPr>
    </w:p>
    <w:p w14:paraId="436DE75C" w14:textId="5BCA9EB1" w:rsidR="003C2E24" w:rsidRPr="00342A44" w:rsidRDefault="00836320" w:rsidP="003C2E24">
      <w:pPr>
        <w:pStyle w:val="ChapterHeaders"/>
        <w:rPr>
          <w:rStyle w:val="StyleBold"/>
          <w:rFonts w:asciiTheme="minorHAnsi" w:hAnsiTheme="minorHAnsi" w:cstheme="minorHAnsi"/>
          <w:b/>
          <w:bCs w:val="0"/>
        </w:rPr>
      </w:pPr>
      <w:r>
        <w:br w:type="page"/>
      </w:r>
    </w:p>
    <w:p w14:paraId="7B26E547" w14:textId="0736DF52" w:rsidR="00923B0C" w:rsidRPr="00F233E3" w:rsidRDefault="00923B0C" w:rsidP="00923B0C"/>
    <w:sectPr w:rsidR="00923B0C" w:rsidRPr="00F233E3" w:rsidSect="0065325C">
      <w:footerReference w:type="even" r:id="rId21"/>
      <w:footerReference w:type="default" r:id="rId22"/>
      <w:footerReference w:type="first" r:id="rId23"/>
      <w:pgSz w:w="7920" w:h="12240" w:code="172"/>
      <w:pgMar w:top="1080" w:right="1080" w:bottom="108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B2AEB6" w14:textId="77777777" w:rsidR="003E7D39" w:rsidRDefault="003E7D39" w:rsidP="00923B0C">
      <w:r>
        <w:separator/>
      </w:r>
    </w:p>
  </w:endnote>
  <w:endnote w:type="continuationSeparator" w:id="0">
    <w:p w14:paraId="76B333A6" w14:textId="77777777" w:rsidR="003E7D39" w:rsidRDefault="003E7D39" w:rsidP="00923B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D5FC6E" w14:textId="77777777" w:rsidR="0025140A" w:rsidRDefault="0025140A" w:rsidP="00831C1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A41ECAA" w14:textId="77777777" w:rsidR="0025140A" w:rsidRDefault="0025140A" w:rsidP="00923B0C">
    <w:pPr>
      <w:pStyle w:val="Footer"/>
      <w:rPr>
        <w:rStyle w:val="PageNumber"/>
      </w:rPr>
    </w:pPr>
  </w:p>
  <w:p w14:paraId="7E211464" w14:textId="77777777" w:rsidR="0025140A" w:rsidRDefault="0025140A" w:rsidP="00923B0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0F3A27" w14:textId="77777777" w:rsidR="0025140A" w:rsidRDefault="0025140A" w:rsidP="00831C1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w:t>
    </w:r>
    <w:r>
      <w:rPr>
        <w:rStyle w:val="PageNumber"/>
      </w:rPr>
      <w:fldChar w:fldCharType="end"/>
    </w:r>
  </w:p>
  <w:p w14:paraId="7B36DE4E" w14:textId="77777777" w:rsidR="0025140A" w:rsidRDefault="0025140A" w:rsidP="00B52AD7">
    <w:pPr>
      <w:pStyle w:val="Footer"/>
      <w:ind w:firstLine="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98DBE1" w14:textId="77777777" w:rsidR="0025140A" w:rsidRDefault="0025140A" w:rsidP="00831C1D">
    <w:pPr>
      <w:pStyle w:val="Footer"/>
      <w:ind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3651B4" w14:textId="77777777" w:rsidR="003E7D39" w:rsidRDefault="003E7D39" w:rsidP="00923B0C">
      <w:r>
        <w:separator/>
      </w:r>
    </w:p>
  </w:footnote>
  <w:footnote w:type="continuationSeparator" w:id="0">
    <w:p w14:paraId="30C1D88E" w14:textId="77777777" w:rsidR="003E7D39" w:rsidRDefault="003E7D39" w:rsidP="00923B0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7B746E5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89146556"/>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1D2CA228"/>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06158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B7163B28"/>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25436A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78E3E02"/>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5D4A6D8E"/>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EB78239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B646393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mirrorMargins/>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7EA5"/>
    <w:rsid w:val="00043844"/>
    <w:rsid w:val="00061CAA"/>
    <w:rsid w:val="00084DB0"/>
    <w:rsid w:val="000A1FBA"/>
    <w:rsid w:val="000A3F43"/>
    <w:rsid w:val="000A7E96"/>
    <w:rsid w:val="000C04DF"/>
    <w:rsid w:val="000F4391"/>
    <w:rsid w:val="001135F3"/>
    <w:rsid w:val="00141537"/>
    <w:rsid w:val="00161655"/>
    <w:rsid w:val="00176682"/>
    <w:rsid w:val="001A7C6B"/>
    <w:rsid w:val="001C406D"/>
    <w:rsid w:val="0021387D"/>
    <w:rsid w:val="00225C2A"/>
    <w:rsid w:val="00227DDF"/>
    <w:rsid w:val="0025140A"/>
    <w:rsid w:val="00266A80"/>
    <w:rsid w:val="00283367"/>
    <w:rsid w:val="00287A0D"/>
    <w:rsid w:val="002E6B9C"/>
    <w:rsid w:val="00335B8C"/>
    <w:rsid w:val="00336C9A"/>
    <w:rsid w:val="00342A44"/>
    <w:rsid w:val="00382A26"/>
    <w:rsid w:val="00382F3A"/>
    <w:rsid w:val="003C2E24"/>
    <w:rsid w:val="003E7D39"/>
    <w:rsid w:val="00436CE3"/>
    <w:rsid w:val="00455899"/>
    <w:rsid w:val="00466DDE"/>
    <w:rsid w:val="0047293C"/>
    <w:rsid w:val="004807A8"/>
    <w:rsid w:val="0048295A"/>
    <w:rsid w:val="00501507"/>
    <w:rsid w:val="0053107E"/>
    <w:rsid w:val="005331F1"/>
    <w:rsid w:val="00556C24"/>
    <w:rsid w:val="005938CC"/>
    <w:rsid w:val="00597492"/>
    <w:rsid w:val="005C6710"/>
    <w:rsid w:val="00607E6E"/>
    <w:rsid w:val="006133D1"/>
    <w:rsid w:val="006147A0"/>
    <w:rsid w:val="00635863"/>
    <w:rsid w:val="0065325C"/>
    <w:rsid w:val="00671FEF"/>
    <w:rsid w:val="00684AA0"/>
    <w:rsid w:val="006B3DB4"/>
    <w:rsid w:val="007369BC"/>
    <w:rsid w:val="00743E14"/>
    <w:rsid w:val="007A34CB"/>
    <w:rsid w:val="007F537E"/>
    <w:rsid w:val="008138AA"/>
    <w:rsid w:val="00831C1D"/>
    <w:rsid w:val="00835563"/>
    <w:rsid w:val="00836320"/>
    <w:rsid w:val="00854DB7"/>
    <w:rsid w:val="00877439"/>
    <w:rsid w:val="0089497D"/>
    <w:rsid w:val="008B2D55"/>
    <w:rsid w:val="00923B0C"/>
    <w:rsid w:val="009414A9"/>
    <w:rsid w:val="00943785"/>
    <w:rsid w:val="009854EA"/>
    <w:rsid w:val="009A7115"/>
    <w:rsid w:val="009B3E25"/>
    <w:rsid w:val="009D4EF9"/>
    <w:rsid w:val="00A268E8"/>
    <w:rsid w:val="00A33B41"/>
    <w:rsid w:val="00A53686"/>
    <w:rsid w:val="00A636CD"/>
    <w:rsid w:val="00A729FB"/>
    <w:rsid w:val="00A74170"/>
    <w:rsid w:val="00AB7461"/>
    <w:rsid w:val="00AC21D1"/>
    <w:rsid w:val="00B30CAF"/>
    <w:rsid w:val="00B40851"/>
    <w:rsid w:val="00B52AD7"/>
    <w:rsid w:val="00BD6AA7"/>
    <w:rsid w:val="00CA626F"/>
    <w:rsid w:val="00CE3C64"/>
    <w:rsid w:val="00CF3C18"/>
    <w:rsid w:val="00D5023C"/>
    <w:rsid w:val="00D53DBF"/>
    <w:rsid w:val="00DB2CAD"/>
    <w:rsid w:val="00DB7B96"/>
    <w:rsid w:val="00E0174E"/>
    <w:rsid w:val="00E2025C"/>
    <w:rsid w:val="00E27EA5"/>
    <w:rsid w:val="00E625D4"/>
    <w:rsid w:val="00EA5D09"/>
    <w:rsid w:val="00EE3A3D"/>
    <w:rsid w:val="00EE50A8"/>
    <w:rsid w:val="00EF7F48"/>
    <w:rsid w:val="00F1562D"/>
    <w:rsid w:val="00F233E3"/>
    <w:rsid w:val="00F339B8"/>
    <w:rsid w:val="00F63710"/>
    <w:rsid w:val="00F64ABA"/>
    <w:rsid w:val="00F65971"/>
    <w:rsid w:val="00F82618"/>
    <w:rsid w:val="00F85A89"/>
    <w:rsid w:val="00F92A1A"/>
    <w:rsid w:val="00F96E7E"/>
    <w:rsid w:val="00FC311D"/>
    <w:rsid w:val="00FC4D6F"/>
    <w:rsid w:val="00FD27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B5DBC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23B0C"/>
    <w:pPr>
      <w:spacing w:line="300" w:lineRule="auto"/>
      <w:ind w:firstLine="360"/>
      <w:jc w:val="both"/>
    </w:pPr>
    <w:rPr>
      <w:sz w:val="22"/>
      <w:szCs w:val="22"/>
    </w:rPr>
  </w:style>
  <w:style w:type="paragraph" w:styleId="Heading1">
    <w:name w:val="heading 1"/>
    <w:basedOn w:val="Normal"/>
    <w:next w:val="Normal"/>
    <w:autoRedefine/>
    <w:qFormat/>
    <w:rsid w:val="00F233E3"/>
    <w:pPr>
      <w:keepNext/>
      <w:jc w:val="center"/>
      <w:outlineLvl w:val="0"/>
    </w:pPr>
    <w:rPr>
      <w:rFonts w:ascii="Arial" w:hAnsi="Arial" w:cs="Arial"/>
      <w:b/>
      <w:bCs/>
      <w:kern w:val="32"/>
      <w:sz w:val="7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D53DBF"/>
    <w:pPr>
      <w:ind w:firstLine="0"/>
      <w:jc w:val="center"/>
      <w:outlineLvl w:val="0"/>
    </w:pPr>
    <w:rPr>
      <w:rFonts w:ascii="Arial" w:hAnsi="Arial" w:cs="Arial"/>
      <w:b/>
      <w:bCs/>
      <w:kern w:val="28"/>
      <w:sz w:val="72"/>
      <w:szCs w:val="72"/>
    </w:rPr>
  </w:style>
  <w:style w:type="paragraph" w:styleId="Subtitle">
    <w:name w:val="Subtitle"/>
    <w:basedOn w:val="Normal"/>
    <w:qFormat/>
    <w:rsid w:val="00D53DBF"/>
    <w:pPr>
      <w:ind w:firstLine="0"/>
      <w:jc w:val="center"/>
      <w:outlineLvl w:val="1"/>
    </w:pPr>
    <w:rPr>
      <w:rFonts w:ascii="Arial" w:hAnsi="Arial" w:cs="Arial"/>
      <w:b/>
      <w:sz w:val="36"/>
      <w:szCs w:val="24"/>
    </w:rPr>
  </w:style>
  <w:style w:type="paragraph" w:customStyle="1" w:styleId="AuthorsName">
    <w:name w:val="Authors Name"/>
    <w:basedOn w:val="Normal"/>
    <w:rsid w:val="00D53DBF"/>
    <w:pPr>
      <w:ind w:firstLine="0"/>
      <w:jc w:val="center"/>
    </w:pPr>
    <w:rPr>
      <w:sz w:val="28"/>
    </w:rPr>
  </w:style>
  <w:style w:type="paragraph" w:customStyle="1" w:styleId="Headsforfront">
    <w:name w:val="Heads for front"/>
    <w:basedOn w:val="Normal"/>
    <w:autoRedefine/>
    <w:rsid w:val="00F63710"/>
    <w:pPr>
      <w:spacing w:after="360"/>
      <w:ind w:firstLine="0"/>
      <w:contextualSpacing/>
      <w:jc w:val="center"/>
    </w:pPr>
    <w:rPr>
      <w:rFonts w:ascii="Arial" w:hAnsi="Arial"/>
      <w:b/>
      <w:sz w:val="24"/>
      <w:szCs w:val="24"/>
    </w:rPr>
  </w:style>
  <w:style w:type="paragraph" w:customStyle="1" w:styleId="NoIndentnormal">
    <w:name w:val="No Indent normal"/>
    <w:basedOn w:val="Normal"/>
    <w:rsid w:val="00671FEF"/>
    <w:pPr>
      <w:ind w:firstLine="0"/>
    </w:pPr>
  </w:style>
  <w:style w:type="paragraph" w:customStyle="1" w:styleId="Tableofcontents">
    <w:name w:val="Table of contents"/>
    <w:basedOn w:val="Normal"/>
    <w:rsid w:val="000C04DF"/>
    <w:pPr>
      <w:tabs>
        <w:tab w:val="right" w:leader="dot" w:pos="6120"/>
      </w:tabs>
      <w:spacing w:line="360" w:lineRule="auto"/>
    </w:pPr>
    <w:rPr>
      <w:rFonts w:ascii="Arial" w:hAnsi="Arial"/>
      <w:sz w:val="24"/>
      <w:szCs w:val="24"/>
    </w:rPr>
  </w:style>
  <w:style w:type="paragraph" w:customStyle="1" w:styleId="ChapterHeaders">
    <w:name w:val="Chapter Headers"/>
    <w:basedOn w:val="Headsforfront"/>
    <w:rsid w:val="00F63710"/>
    <w:pPr>
      <w:spacing w:before="720"/>
    </w:pPr>
  </w:style>
  <w:style w:type="paragraph" w:styleId="Header">
    <w:name w:val="header"/>
    <w:basedOn w:val="Normal"/>
    <w:rsid w:val="00AB7461"/>
    <w:pPr>
      <w:tabs>
        <w:tab w:val="center" w:pos="4320"/>
        <w:tab w:val="right" w:pos="8640"/>
      </w:tabs>
    </w:pPr>
  </w:style>
  <w:style w:type="paragraph" w:styleId="Footer">
    <w:name w:val="footer"/>
    <w:basedOn w:val="Normal"/>
    <w:rsid w:val="00AB7461"/>
    <w:pPr>
      <w:tabs>
        <w:tab w:val="center" w:pos="4320"/>
        <w:tab w:val="right" w:pos="8640"/>
      </w:tabs>
    </w:pPr>
  </w:style>
  <w:style w:type="paragraph" w:customStyle="1" w:styleId="Footer1">
    <w:name w:val="Footer1"/>
    <w:basedOn w:val="Footer"/>
    <w:autoRedefine/>
    <w:rsid w:val="00AB7461"/>
    <w:pPr>
      <w:spacing w:line="240" w:lineRule="auto"/>
      <w:ind w:firstLine="0"/>
      <w:jc w:val="center"/>
    </w:pPr>
    <w:rPr>
      <w:rFonts w:ascii="Arial" w:hAnsi="Arial"/>
      <w:sz w:val="20"/>
    </w:rPr>
  </w:style>
  <w:style w:type="character" w:styleId="PageNumber">
    <w:name w:val="page number"/>
    <w:basedOn w:val="DefaultParagraphFont"/>
    <w:rsid w:val="00AB7461"/>
  </w:style>
  <w:style w:type="paragraph" w:customStyle="1" w:styleId="NormalParagraphStyle">
    <w:name w:val="NormalParagraphStyle"/>
    <w:basedOn w:val="Normal"/>
    <w:rsid w:val="00597492"/>
    <w:pPr>
      <w:autoSpaceDE w:val="0"/>
      <w:autoSpaceDN w:val="0"/>
      <w:adjustRightInd w:val="0"/>
      <w:spacing w:line="288" w:lineRule="auto"/>
      <w:ind w:firstLine="0"/>
      <w:jc w:val="left"/>
      <w:textAlignment w:val="center"/>
    </w:pPr>
    <w:rPr>
      <w:color w:val="000000"/>
      <w:sz w:val="24"/>
      <w:szCs w:val="24"/>
    </w:rPr>
  </w:style>
  <w:style w:type="character" w:styleId="Hyperlink">
    <w:name w:val="Hyperlink"/>
    <w:basedOn w:val="DefaultParagraphFont"/>
    <w:rsid w:val="00176682"/>
    <w:rPr>
      <w:color w:val="0000FF"/>
      <w:u w:val="single"/>
    </w:rPr>
  </w:style>
  <w:style w:type="character" w:styleId="FollowedHyperlink">
    <w:name w:val="FollowedHyperlink"/>
    <w:basedOn w:val="DefaultParagraphFont"/>
    <w:rsid w:val="00436CE3"/>
    <w:rPr>
      <w:color w:val="800080"/>
      <w:u w:val="single"/>
    </w:rPr>
  </w:style>
  <w:style w:type="character" w:customStyle="1" w:styleId="StyleBold">
    <w:name w:val="Style Bold"/>
    <w:basedOn w:val="DefaultParagraphFont"/>
    <w:rsid w:val="009A7115"/>
    <w:rPr>
      <w:b/>
      <w:bCs/>
    </w:rPr>
  </w:style>
  <w:style w:type="character" w:styleId="UnresolvedMention">
    <w:name w:val="Unresolved Mention"/>
    <w:basedOn w:val="DefaultParagraphFont"/>
    <w:uiPriority w:val="99"/>
    <w:semiHidden/>
    <w:unhideWhenUsed/>
    <w:rsid w:val="00342A4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7373908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order@alta-graphics.com" TargetMode="External"/><Relationship Id="rId13" Type="http://schemas.openxmlformats.org/officeDocument/2006/relationships/hyperlink" Target="mailto:order@alta-graphics.com" TargetMode="External"/><Relationship Id="rId18" Type="http://schemas.openxmlformats.org/officeDocument/2006/relationships/hyperlink" Target="mailto:order@alta-graphics.com"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mailto:order@alta-graphics.com" TargetMode="External"/><Relationship Id="rId12" Type="http://schemas.openxmlformats.org/officeDocument/2006/relationships/hyperlink" Target="mailto:order@alta-graphics.com" TargetMode="External"/><Relationship Id="rId17" Type="http://schemas.openxmlformats.org/officeDocument/2006/relationships/hyperlink" Target="mailto:order@alta-graphics.com"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mailto:order@alta-graphics.com" TargetMode="External"/><Relationship Id="rId20" Type="http://schemas.openxmlformats.org/officeDocument/2006/relationships/hyperlink" Target="mailto:order@alta-graphics.co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order@alta-graphics.com"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mailto:order@alta-graphics.com" TargetMode="External"/><Relationship Id="rId23" Type="http://schemas.openxmlformats.org/officeDocument/2006/relationships/footer" Target="footer3.xml"/><Relationship Id="rId10" Type="http://schemas.openxmlformats.org/officeDocument/2006/relationships/hyperlink" Target="mailto:order@alta-graphics.com" TargetMode="External"/><Relationship Id="rId19" Type="http://schemas.openxmlformats.org/officeDocument/2006/relationships/hyperlink" Target="mailto:order@alta-graphics.com" TargetMode="External"/><Relationship Id="rId4" Type="http://schemas.openxmlformats.org/officeDocument/2006/relationships/webSettings" Target="webSettings.xml"/><Relationship Id="rId9" Type="http://schemas.openxmlformats.org/officeDocument/2006/relationships/hyperlink" Target="mailto:order@alta-graphics.com" TargetMode="External"/><Relationship Id="rId14" Type="http://schemas.openxmlformats.org/officeDocument/2006/relationships/hyperlink" Target="mailto:order@alta-graphics.com"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alta-graphics-soft-cover-template-5.5x8.5.dotx</Template>
  <TotalTime>0</TotalTime>
  <Pages>8</Pages>
  <Words>2167</Words>
  <Characters>12355</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48HrBooks Template 6x9</vt:lpstr>
    </vt:vector>
  </TitlesOfParts>
  <Company>48HrBooks</Company>
  <LinksUpToDate>false</LinksUpToDate>
  <CharactersWithSpaces>14494</CharactersWithSpaces>
  <SharedDoc>false</SharedDoc>
  <HLinks>
    <vt:vector size="192" baseType="variant">
      <vt:variant>
        <vt:i4>458847</vt:i4>
      </vt:variant>
      <vt:variant>
        <vt:i4>93</vt:i4>
      </vt:variant>
      <vt:variant>
        <vt:i4>0</vt:i4>
      </vt:variant>
      <vt:variant>
        <vt:i4>5</vt:i4>
      </vt:variant>
      <vt:variant>
        <vt:lpwstr>http://www.48hrbooks.com/</vt:lpwstr>
      </vt:variant>
      <vt:variant>
        <vt:lpwstr/>
      </vt:variant>
      <vt:variant>
        <vt:i4>2228234</vt:i4>
      </vt:variant>
      <vt:variant>
        <vt:i4>90</vt:i4>
      </vt:variant>
      <vt:variant>
        <vt:i4>0</vt:i4>
      </vt:variant>
      <vt:variant>
        <vt:i4>5</vt:i4>
      </vt:variant>
      <vt:variant>
        <vt:lpwstr>mailto:info@48HrBooks.com</vt:lpwstr>
      </vt:variant>
      <vt:variant>
        <vt:lpwstr/>
      </vt:variant>
      <vt:variant>
        <vt:i4>458847</vt:i4>
      </vt:variant>
      <vt:variant>
        <vt:i4>87</vt:i4>
      </vt:variant>
      <vt:variant>
        <vt:i4>0</vt:i4>
      </vt:variant>
      <vt:variant>
        <vt:i4>5</vt:i4>
      </vt:variant>
      <vt:variant>
        <vt:lpwstr>http://www.48hrbooks.com/</vt:lpwstr>
      </vt:variant>
      <vt:variant>
        <vt:lpwstr/>
      </vt:variant>
      <vt:variant>
        <vt:i4>2228234</vt:i4>
      </vt:variant>
      <vt:variant>
        <vt:i4>84</vt:i4>
      </vt:variant>
      <vt:variant>
        <vt:i4>0</vt:i4>
      </vt:variant>
      <vt:variant>
        <vt:i4>5</vt:i4>
      </vt:variant>
      <vt:variant>
        <vt:lpwstr>mailto:info@48HrBooks.com</vt:lpwstr>
      </vt:variant>
      <vt:variant>
        <vt:lpwstr/>
      </vt:variant>
      <vt:variant>
        <vt:i4>458847</vt:i4>
      </vt:variant>
      <vt:variant>
        <vt:i4>81</vt:i4>
      </vt:variant>
      <vt:variant>
        <vt:i4>0</vt:i4>
      </vt:variant>
      <vt:variant>
        <vt:i4>5</vt:i4>
      </vt:variant>
      <vt:variant>
        <vt:lpwstr>http://www.48hrbooks.com/</vt:lpwstr>
      </vt:variant>
      <vt:variant>
        <vt:lpwstr/>
      </vt:variant>
      <vt:variant>
        <vt:i4>2228234</vt:i4>
      </vt:variant>
      <vt:variant>
        <vt:i4>78</vt:i4>
      </vt:variant>
      <vt:variant>
        <vt:i4>0</vt:i4>
      </vt:variant>
      <vt:variant>
        <vt:i4>5</vt:i4>
      </vt:variant>
      <vt:variant>
        <vt:lpwstr>mailto:info@48HrBooks.com</vt:lpwstr>
      </vt:variant>
      <vt:variant>
        <vt:lpwstr/>
      </vt:variant>
      <vt:variant>
        <vt:i4>458847</vt:i4>
      </vt:variant>
      <vt:variant>
        <vt:i4>75</vt:i4>
      </vt:variant>
      <vt:variant>
        <vt:i4>0</vt:i4>
      </vt:variant>
      <vt:variant>
        <vt:i4>5</vt:i4>
      </vt:variant>
      <vt:variant>
        <vt:lpwstr>http://www.48hrbooks.com/</vt:lpwstr>
      </vt:variant>
      <vt:variant>
        <vt:lpwstr/>
      </vt:variant>
      <vt:variant>
        <vt:i4>2228234</vt:i4>
      </vt:variant>
      <vt:variant>
        <vt:i4>72</vt:i4>
      </vt:variant>
      <vt:variant>
        <vt:i4>0</vt:i4>
      </vt:variant>
      <vt:variant>
        <vt:i4>5</vt:i4>
      </vt:variant>
      <vt:variant>
        <vt:lpwstr>mailto:info@48HrBooks.com</vt:lpwstr>
      </vt:variant>
      <vt:variant>
        <vt:lpwstr/>
      </vt:variant>
      <vt:variant>
        <vt:i4>458847</vt:i4>
      </vt:variant>
      <vt:variant>
        <vt:i4>69</vt:i4>
      </vt:variant>
      <vt:variant>
        <vt:i4>0</vt:i4>
      </vt:variant>
      <vt:variant>
        <vt:i4>5</vt:i4>
      </vt:variant>
      <vt:variant>
        <vt:lpwstr>http://www.48hrbooks.com/</vt:lpwstr>
      </vt:variant>
      <vt:variant>
        <vt:lpwstr/>
      </vt:variant>
      <vt:variant>
        <vt:i4>2228234</vt:i4>
      </vt:variant>
      <vt:variant>
        <vt:i4>66</vt:i4>
      </vt:variant>
      <vt:variant>
        <vt:i4>0</vt:i4>
      </vt:variant>
      <vt:variant>
        <vt:i4>5</vt:i4>
      </vt:variant>
      <vt:variant>
        <vt:lpwstr>mailto:info@48HrBooks.com</vt:lpwstr>
      </vt:variant>
      <vt:variant>
        <vt:lpwstr/>
      </vt:variant>
      <vt:variant>
        <vt:i4>458847</vt:i4>
      </vt:variant>
      <vt:variant>
        <vt:i4>63</vt:i4>
      </vt:variant>
      <vt:variant>
        <vt:i4>0</vt:i4>
      </vt:variant>
      <vt:variant>
        <vt:i4>5</vt:i4>
      </vt:variant>
      <vt:variant>
        <vt:lpwstr>http://www.48hrbooks.com/</vt:lpwstr>
      </vt:variant>
      <vt:variant>
        <vt:lpwstr/>
      </vt:variant>
      <vt:variant>
        <vt:i4>2228234</vt:i4>
      </vt:variant>
      <vt:variant>
        <vt:i4>60</vt:i4>
      </vt:variant>
      <vt:variant>
        <vt:i4>0</vt:i4>
      </vt:variant>
      <vt:variant>
        <vt:i4>5</vt:i4>
      </vt:variant>
      <vt:variant>
        <vt:lpwstr>mailto:info@48HrBooks.com</vt:lpwstr>
      </vt:variant>
      <vt:variant>
        <vt:lpwstr/>
      </vt:variant>
      <vt:variant>
        <vt:i4>458847</vt:i4>
      </vt:variant>
      <vt:variant>
        <vt:i4>57</vt:i4>
      </vt:variant>
      <vt:variant>
        <vt:i4>0</vt:i4>
      </vt:variant>
      <vt:variant>
        <vt:i4>5</vt:i4>
      </vt:variant>
      <vt:variant>
        <vt:lpwstr>http://www.48hrbooks.com/</vt:lpwstr>
      </vt:variant>
      <vt:variant>
        <vt:lpwstr/>
      </vt:variant>
      <vt:variant>
        <vt:i4>2228234</vt:i4>
      </vt:variant>
      <vt:variant>
        <vt:i4>54</vt:i4>
      </vt:variant>
      <vt:variant>
        <vt:i4>0</vt:i4>
      </vt:variant>
      <vt:variant>
        <vt:i4>5</vt:i4>
      </vt:variant>
      <vt:variant>
        <vt:lpwstr>mailto:info@48HrBooks.com</vt:lpwstr>
      </vt:variant>
      <vt:variant>
        <vt:lpwstr/>
      </vt:variant>
      <vt:variant>
        <vt:i4>458847</vt:i4>
      </vt:variant>
      <vt:variant>
        <vt:i4>51</vt:i4>
      </vt:variant>
      <vt:variant>
        <vt:i4>0</vt:i4>
      </vt:variant>
      <vt:variant>
        <vt:i4>5</vt:i4>
      </vt:variant>
      <vt:variant>
        <vt:lpwstr>http://www.48hrbooks.com/</vt:lpwstr>
      </vt:variant>
      <vt:variant>
        <vt:lpwstr/>
      </vt:variant>
      <vt:variant>
        <vt:i4>2228234</vt:i4>
      </vt:variant>
      <vt:variant>
        <vt:i4>48</vt:i4>
      </vt:variant>
      <vt:variant>
        <vt:i4>0</vt:i4>
      </vt:variant>
      <vt:variant>
        <vt:i4>5</vt:i4>
      </vt:variant>
      <vt:variant>
        <vt:lpwstr>mailto:info@48HrBooks.com</vt:lpwstr>
      </vt:variant>
      <vt:variant>
        <vt:lpwstr/>
      </vt:variant>
      <vt:variant>
        <vt:i4>458847</vt:i4>
      </vt:variant>
      <vt:variant>
        <vt:i4>45</vt:i4>
      </vt:variant>
      <vt:variant>
        <vt:i4>0</vt:i4>
      </vt:variant>
      <vt:variant>
        <vt:i4>5</vt:i4>
      </vt:variant>
      <vt:variant>
        <vt:lpwstr>http://www.48hrbooks.com/</vt:lpwstr>
      </vt:variant>
      <vt:variant>
        <vt:lpwstr/>
      </vt:variant>
      <vt:variant>
        <vt:i4>2228234</vt:i4>
      </vt:variant>
      <vt:variant>
        <vt:i4>42</vt:i4>
      </vt:variant>
      <vt:variant>
        <vt:i4>0</vt:i4>
      </vt:variant>
      <vt:variant>
        <vt:i4>5</vt:i4>
      </vt:variant>
      <vt:variant>
        <vt:lpwstr>mailto:info@48HrBooks.com</vt:lpwstr>
      </vt:variant>
      <vt:variant>
        <vt:lpwstr/>
      </vt:variant>
      <vt:variant>
        <vt:i4>458847</vt:i4>
      </vt:variant>
      <vt:variant>
        <vt:i4>39</vt:i4>
      </vt:variant>
      <vt:variant>
        <vt:i4>0</vt:i4>
      </vt:variant>
      <vt:variant>
        <vt:i4>5</vt:i4>
      </vt:variant>
      <vt:variant>
        <vt:lpwstr>http://www.48hrbooks.com/</vt:lpwstr>
      </vt:variant>
      <vt:variant>
        <vt:lpwstr/>
      </vt:variant>
      <vt:variant>
        <vt:i4>2228234</vt:i4>
      </vt:variant>
      <vt:variant>
        <vt:i4>36</vt:i4>
      </vt:variant>
      <vt:variant>
        <vt:i4>0</vt:i4>
      </vt:variant>
      <vt:variant>
        <vt:i4>5</vt:i4>
      </vt:variant>
      <vt:variant>
        <vt:lpwstr>mailto:info@48HrBooks.com</vt:lpwstr>
      </vt:variant>
      <vt:variant>
        <vt:lpwstr/>
      </vt:variant>
      <vt:variant>
        <vt:i4>458847</vt:i4>
      </vt:variant>
      <vt:variant>
        <vt:i4>33</vt:i4>
      </vt:variant>
      <vt:variant>
        <vt:i4>0</vt:i4>
      </vt:variant>
      <vt:variant>
        <vt:i4>5</vt:i4>
      </vt:variant>
      <vt:variant>
        <vt:lpwstr>http://www.48hrbooks.com/</vt:lpwstr>
      </vt:variant>
      <vt:variant>
        <vt:lpwstr/>
      </vt:variant>
      <vt:variant>
        <vt:i4>2228234</vt:i4>
      </vt:variant>
      <vt:variant>
        <vt:i4>30</vt:i4>
      </vt:variant>
      <vt:variant>
        <vt:i4>0</vt:i4>
      </vt:variant>
      <vt:variant>
        <vt:i4>5</vt:i4>
      </vt:variant>
      <vt:variant>
        <vt:lpwstr>mailto:info@48HrBooks.com</vt:lpwstr>
      </vt:variant>
      <vt:variant>
        <vt:lpwstr/>
      </vt:variant>
      <vt:variant>
        <vt:i4>458847</vt:i4>
      </vt:variant>
      <vt:variant>
        <vt:i4>27</vt:i4>
      </vt:variant>
      <vt:variant>
        <vt:i4>0</vt:i4>
      </vt:variant>
      <vt:variant>
        <vt:i4>5</vt:i4>
      </vt:variant>
      <vt:variant>
        <vt:lpwstr>http://www.48hrbooks.com/</vt:lpwstr>
      </vt:variant>
      <vt:variant>
        <vt:lpwstr/>
      </vt:variant>
      <vt:variant>
        <vt:i4>2228234</vt:i4>
      </vt:variant>
      <vt:variant>
        <vt:i4>24</vt:i4>
      </vt:variant>
      <vt:variant>
        <vt:i4>0</vt:i4>
      </vt:variant>
      <vt:variant>
        <vt:i4>5</vt:i4>
      </vt:variant>
      <vt:variant>
        <vt:lpwstr>mailto:info@48HrBooks.com</vt:lpwstr>
      </vt:variant>
      <vt:variant>
        <vt:lpwstr/>
      </vt:variant>
      <vt:variant>
        <vt:i4>458847</vt:i4>
      </vt:variant>
      <vt:variant>
        <vt:i4>21</vt:i4>
      </vt:variant>
      <vt:variant>
        <vt:i4>0</vt:i4>
      </vt:variant>
      <vt:variant>
        <vt:i4>5</vt:i4>
      </vt:variant>
      <vt:variant>
        <vt:lpwstr>http://www.48hrbooks.com/</vt:lpwstr>
      </vt:variant>
      <vt:variant>
        <vt:lpwstr/>
      </vt:variant>
      <vt:variant>
        <vt:i4>2228234</vt:i4>
      </vt:variant>
      <vt:variant>
        <vt:i4>18</vt:i4>
      </vt:variant>
      <vt:variant>
        <vt:i4>0</vt:i4>
      </vt:variant>
      <vt:variant>
        <vt:i4>5</vt:i4>
      </vt:variant>
      <vt:variant>
        <vt:lpwstr>mailto:info@48HrBooks.com</vt:lpwstr>
      </vt:variant>
      <vt:variant>
        <vt:lpwstr/>
      </vt:variant>
      <vt:variant>
        <vt:i4>458847</vt:i4>
      </vt:variant>
      <vt:variant>
        <vt:i4>15</vt:i4>
      </vt:variant>
      <vt:variant>
        <vt:i4>0</vt:i4>
      </vt:variant>
      <vt:variant>
        <vt:i4>5</vt:i4>
      </vt:variant>
      <vt:variant>
        <vt:lpwstr>http://www.48hrbooks.com/</vt:lpwstr>
      </vt:variant>
      <vt:variant>
        <vt:lpwstr/>
      </vt:variant>
      <vt:variant>
        <vt:i4>2228234</vt:i4>
      </vt:variant>
      <vt:variant>
        <vt:i4>12</vt:i4>
      </vt:variant>
      <vt:variant>
        <vt:i4>0</vt:i4>
      </vt:variant>
      <vt:variant>
        <vt:i4>5</vt:i4>
      </vt:variant>
      <vt:variant>
        <vt:lpwstr>mailto:info@48HrBooks.com</vt:lpwstr>
      </vt:variant>
      <vt:variant>
        <vt:lpwstr/>
      </vt:variant>
      <vt:variant>
        <vt:i4>458847</vt:i4>
      </vt:variant>
      <vt:variant>
        <vt:i4>9</vt:i4>
      </vt:variant>
      <vt:variant>
        <vt:i4>0</vt:i4>
      </vt:variant>
      <vt:variant>
        <vt:i4>5</vt:i4>
      </vt:variant>
      <vt:variant>
        <vt:lpwstr>http://www.48hrbooks.com/</vt:lpwstr>
      </vt:variant>
      <vt:variant>
        <vt:lpwstr/>
      </vt:variant>
      <vt:variant>
        <vt:i4>2228234</vt:i4>
      </vt:variant>
      <vt:variant>
        <vt:i4>6</vt:i4>
      </vt:variant>
      <vt:variant>
        <vt:i4>0</vt:i4>
      </vt:variant>
      <vt:variant>
        <vt:i4>5</vt:i4>
      </vt:variant>
      <vt:variant>
        <vt:lpwstr>mailto:info@48HrBooks.com</vt:lpwstr>
      </vt:variant>
      <vt:variant>
        <vt:lpwstr/>
      </vt:variant>
      <vt:variant>
        <vt:i4>458847</vt:i4>
      </vt:variant>
      <vt:variant>
        <vt:i4>3</vt:i4>
      </vt:variant>
      <vt:variant>
        <vt:i4>0</vt:i4>
      </vt:variant>
      <vt:variant>
        <vt:i4>5</vt:i4>
      </vt:variant>
      <vt:variant>
        <vt:lpwstr>http://www.48hrbooks.com/</vt:lpwstr>
      </vt:variant>
      <vt:variant>
        <vt:lpwstr/>
      </vt:variant>
      <vt:variant>
        <vt:i4>2228234</vt:i4>
      </vt:variant>
      <vt:variant>
        <vt:i4>0</vt:i4>
      </vt:variant>
      <vt:variant>
        <vt:i4>0</vt:i4>
      </vt:variant>
      <vt:variant>
        <vt:i4>5</vt:i4>
      </vt:variant>
      <vt:variant>
        <vt:lpwstr>mailto:info@48HrBooks.com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48HrBooks Template 6x9</dc:title>
  <dc:subject/>
  <dc:creator>Microsoft Office User</dc:creator>
  <cp:keywords/>
  <dc:description/>
  <cp:lastModifiedBy>John Butler</cp:lastModifiedBy>
  <cp:revision>2</cp:revision>
  <dcterms:created xsi:type="dcterms:W3CDTF">2019-07-23T17:58:00Z</dcterms:created>
  <dcterms:modified xsi:type="dcterms:W3CDTF">2019-07-23T17:58:00Z</dcterms:modified>
</cp:coreProperties>
</file>